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C01" w:rsidRDefault="00D276B7">
      <w:bookmarkStart w:id="0" w:name="_GoBack"/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0FD182E2" wp14:editId="7396C162">
                <wp:extent cx="6845300" cy="6743700"/>
                <wp:effectExtent l="0" t="0" r="0" b="0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674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7B8C" w:rsidRPr="00D32E01" w:rsidRDefault="00897B8C" w:rsidP="00897B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4"/>
                                <w:szCs w:val="28"/>
                              </w:rPr>
                            </w:pPr>
                            <w:r w:rsidRPr="00D32E01"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4"/>
                                <w:szCs w:val="28"/>
                              </w:rPr>
                              <w:t>SAMPLE TEXT:</w:t>
                            </w:r>
                          </w:p>
                          <w:p w:rsidR="00897B8C" w:rsidRPr="00D77688" w:rsidRDefault="00897B8C" w:rsidP="00897B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b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4"/>
                                <w:szCs w:val="28"/>
                              </w:rPr>
                              <w:t xml:space="preserve">Lorem ipsum dolor sit amet,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4"/>
                                <w:szCs w:val="28"/>
                              </w:rPr>
                              <w:br/>
                              <w:t xml:space="preserve">consectetuer adipiscing elit, sed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4"/>
                                <w:szCs w:val="28"/>
                              </w:rPr>
                              <w:br/>
                              <w:t xml:space="preserve">diam nonummy, nibh euismod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4"/>
                                <w:szCs w:val="28"/>
                              </w:rPr>
                              <w:br/>
                              <w:t>tincidunt ut laoreet</w:t>
                            </w:r>
                          </w:p>
                          <w:p w:rsidR="00897B8C" w:rsidRDefault="00897B8C" w:rsidP="00897B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32"/>
                                <w:szCs w:val="28"/>
                              </w:rPr>
                            </w:pPr>
                          </w:p>
                          <w:p w:rsidR="00897B8C" w:rsidRPr="00D77688" w:rsidRDefault="00897B8C" w:rsidP="00897B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32"/>
                                <w:szCs w:val="28"/>
                              </w:rPr>
                              <w:t xml:space="preserve">Lorem ipsum dolor sit amet, consecteteur adipiscing elit, </w:t>
                            </w:r>
                            <w:r>
                              <w:rPr>
                                <w:rFonts w:ascii="Helvetica" w:hAnsi="Helvetica" w:cs="Helvetica"/>
                                <w:sz w:val="32"/>
                                <w:szCs w:val="28"/>
                              </w:rPr>
                              <w:br/>
                              <w:t>ed diam nonummy</w:t>
                            </w:r>
                          </w:p>
                          <w:p w:rsidR="00897B8C" w:rsidRPr="00D77688" w:rsidRDefault="00897B8C" w:rsidP="00897B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sz w:val="32"/>
                                <w:szCs w:val="28"/>
                              </w:rPr>
                            </w:pPr>
                          </w:p>
                          <w:p w:rsidR="00897B8C" w:rsidRPr="00D32E01" w:rsidRDefault="00897B8C" w:rsidP="00897B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16"/>
                                <w:szCs w:val="28"/>
                              </w:rPr>
                            </w:pPr>
                            <w:r w:rsidRPr="00D32E01"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0"/>
                                <w:szCs w:val="28"/>
                              </w:rPr>
                              <w:t>Tuesdays, August 26</w:t>
                            </w:r>
                            <w:r w:rsidRPr="00D32E01"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0"/>
                                <w:szCs w:val="28"/>
                              </w:rPr>
                              <w:br/>
                              <w:t xml:space="preserve">September 2, 9, 16, 23, 30 </w:t>
                            </w:r>
                            <w:r w:rsidRPr="00D32E01"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0"/>
                                <w:szCs w:val="28"/>
                              </w:rPr>
                              <w:br/>
                              <w:t>with reunion on October 21</w:t>
                            </w:r>
                            <w:r w:rsidRPr="00D32E01"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0"/>
                                <w:szCs w:val="28"/>
                              </w:rPr>
                              <w:br/>
                            </w:r>
                          </w:p>
                          <w:p w:rsidR="00897B8C" w:rsidRDefault="00897B8C" w:rsidP="00897B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  <w:szCs w:val="28"/>
                              </w:rPr>
                            </w:pPr>
                            <w:r w:rsidRPr="00D77688">
                              <w:rPr>
                                <w:rFonts w:ascii="Helvetica" w:hAnsi="Helvetica" w:cs="Helvetica"/>
                                <w:b/>
                                <w:sz w:val="40"/>
                                <w:szCs w:val="28"/>
                              </w:rPr>
                              <w:t>6 pm to 7:30 pm</w:t>
                            </w:r>
                            <w:r w:rsidRPr="00D77688">
                              <w:rPr>
                                <w:rFonts w:ascii="Helvetica" w:hAnsi="Helvetica" w:cs="Helvetica"/>
                                <w:b/>
                                <w:sz w:val="40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  <w:szCs w:val="28"/>
                              </w:rPr>
                              <w:t>FREE</w:t>
                            </w:r>
                          </w:p>
                          <w:p w:rsidR="00897B8C" w:rsidRDefault="00897B8C" w:rsidP="00897B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  <w:szCs w:val="28"/>
                              </w:rPr>
                            </w:pPr>
                          </w:p>
                          <w:p w:rsidR="00897B8C" w:rsidRPr="00D77688" w:rsidRDefault="00897B8C" w:rsidP="00897B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>Stony Brook</w:t>
                            </w:r>
                            <w:r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br/>
                              <w:t>Street Address</w:t>
                            </w:r>
                            <w:r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br/>
                              <w:t>City, State, Zip</w:t>
                            </w:r>
                            <w:r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br/>
                              <w:t>Phone number</w:t>
                            </w:r>
                          </w:p>
                          <w:p w:rsidR="00B647CB" w:rsidRPr="00426C01" w:rsidRDefault="00B647CB" w:rsidP="00B647CB"/>
                          <w:p w:rsidR="00426C01" w:rsidRPr="00B647CB" w:rsidRDefault="00426C01" w:rsidP="00B647CB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width:539pt;height:5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" filled="f" stroked="f">
                <v:textbox inset=",7.2pt,,7.2pt">
                  <w:txbxContent>
                    <w:p w:rsidR="00897B8C" w:rsidRPr="00D32E01" w:rsidRDefault="00897B8C" w:rsidP="00897B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b/>
                          <w:color w:val="910A29"/>
                          <w:sz w:val="44"/>
                          <w:szCs w:val="28"/>
                        </w:rPr>
                      </w:pPr>
                      <w:r w:rsidRPr="00D32E01">
                        <w:rPr>
                          <w:rFonts w:ascii="Helvetica" w:hAnsi="Helvetica" w:cs="Helvetica"/>
                          <w:b/>
                          <w:color w:val="910A29"/>
                          <w:sz w:val="44"/>
                          <w:szCs w:val="28"/>
                        </w:rPr>
                        <w:t>SAMPLE TEXT:</w:t>
                      </w:r>
                    </w:p>
                    <w:p w:rsidR="00897B8C" w:rsidRPr="00D77688" w:rsidRDefault="00897B8C" w:rsidP="00897B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b/>
                          <w:sz w:val="44"/>
                          <w:szCs w:val="28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4"/>
                          <w:szCs w:val="28"/>
                        </w:rPr>
                        <w:t xml:space="preserve">Lorem ipsum dolor sit amet, </w:t>
                      </w:r>
                      <w:r>
                        <w:rPr>
                          <w:rFonts w:ascii="Helvetica" w:hAnsi="Helvetica" w:cs="Helvetica"/>
                          <w:b/>
                          <w:sz w:val="44"/>
                          <w:szCs w:val="28"/>
                        </w:rPr>
                        <w:br/>
                        <w:t xml:space="preserve">consectetuer adipiscing elit, sed </w:t>
                      </w:r>
                      <w:r>
                        <w:rPr>
                          <w:rFonts w:ascii="Helvetica" w:hAnsi="Helvetica" w:cs="Helvetica"/>
                          <w:b/>
                          <w:sz w:val="44"/>
                          <w:szCs w:val="28"/>
                        </w:rPr>
                        <w:br/>
                        <w:t xml:space="preserve">diam nonummy, nibh euismod </w:t>
                      </w:r>
                      <w:r>
                        <w:rPr>
                          <w:rFonts w:ascii="Helvetica" w:hAnsi="Helvetica" w:cs="Helvetica"/>
                          <w:b/>
                          <w:sz w:val="44"/>
                          <w:szCs w:val="28"/>
                        </w:rPr>
                        <w:br/>
                        <w:t>tincidunt ut laoreet</w:t>
                      </w:r>
                    </w:p>
                    <w:p w:rsidR="00897B8C" w:rsidRDefault="00897B8C" w:rsidP="00897B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32"/>
                          <w:szCs w:val="28"/>
                        </w:rPr>
                      </w:pPr>
                    </w:p>
                    <w:p w:rsidR="00897B8C" w:rsidRPr="00D77688" w:rsidRDefault="00897B8C" w:rsidP="00897B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32"/>
                          <w:szCs w:val="28"/>
                        </w:rPr>
                      </w:pPr>
                      <w:r>
                        <w:rPr>
                          <w:rFonts w:ascii="Helvetica" w:hAnsi="Helvetica" w:cs="Helvetica"/>
                          <w:sz w:val="32"/>
                          <w:szCs w:val="28"/>
                        </w:rPr>
                        <w:t xml:space="preserve">Lorem ipsum dolor sit amet, consecteteur adipiscing elit, </w:t>
                      </w:r>
                      <w:r>
                        <w:rPr>
                          <w:rFonts w:ascii="Helvetica" w:hAnsi="Helvetica" w:cs="Helvetica"/>
                          <w:sz w:val="32"/>
                          <w:szCs w:val="28"/>
                        </w:rPr>
                        <w:br/>
                        <w:t>ed diam nonummy</w:t>
                      </w:r>
                    </w:p>
                    <w:p w:rsidR="00897B8C" w:rsidRPr="00D77688" w:rsidRDefault="00897B8C" w:rsidP="00897B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sz w:val="32"/>
                          <w:szCs w:val="28"/>
                        </w:rPr>
                      </w:pPr>
                    </w:p>
                    <w:p w:rsidR="00897B8C" w:rsidRPr="00D32E01" w:rsidRDefault="00897B8C" w:rsidP="00897B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b/>
                          <w:color w:val="910A29"/>
                          <w:sz w:val="16"/>
                          <w:szCs w:val="28"/>
                        </w:rPr>
                      </w:pPr>
                      <w:r w:rsidRPr="00D32E01">
                        <w:rPr>
                          <w:rFonts w:ascii="Helvetica" w:hAnsi="Helvetica" w:cs="Helvetica"/>
                          <w:b/>
                          <w:color w:val="910A29"/>
                          <w:sz w:val="40"/>
                          <w:szCs w:val="28"/>
                        </w:rPr>
                        <w:t>Tuesdays, August 26</w:t>
                      </w:r>
                      <w:r w:rsidRPr="00D32E01">
                        <w:rPr>
                          <w:rFonts w:ascii="Helvetica" w:hAnsi="Helvetica" w:cs="Helvetica"/>
                          <w:b/>
                          <w:color w:val="910A29"/>
                          <w:sz w:val="40"/>
                          <w:szCs w:val="28"/>
                        </w:rPr>
                        <w:br/>
                        <w:t xml:space="preserve">September 2, 9, 16, 23, 30 </w:t>
                      </w:r>
                      <w:r w:rsidRPr="00D32E01">
                        <w:rPr>
                          <w:rFonts w:ascii="Helvetica" w:hAnsi="Helvetica" w:cs="Helvetica"/>
                          <w:b/>
                          <w:color w:val="910A29"/>
                          <w:sz w:val="40"/>
                          <w:szCs w:val="28"/>
                        </w:rPr>
                        <w:br/>
                        <w:t>with reunion on October 21</w:t>
                      </w:r>
                      <w:r w:rsidRPr="00D32E01">
                        <w:rPr>
                          <w:rFonts w:ascii="Helvetica" w:hAnsi="Helvetica" w:cs="Helvetica"/>
                          <w:b/>
                          <w:color w:val="910A29"/>
                          <w:sz w:val="40"/>
                          <w:szCs w:val="28"/>
                        </w:rPr>
                        <w:br/>
                      </w:r>
                    </w:p>
                    <w:p w:rsidR="00897B8C" w:rsidRDefault="00897B8C" w:rsidP="00897B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b/>
                          <w:sz w:val="40"/>
                          <w:szCs w:val="28"/>
                        </w:rPr>
                      </w:pPr>
                      <w:r w:rsidRPr="00D77688">
                        <w:rPr>
                          <w:rFonts w:ascii="Helvetica" w:hAnsi="Helvetica" w:cs="Helvetica"/>
                          <w:b/>
                          <w:sz w:val="40"/>
                          <w:szCs w:val="28"/>
                        </w:rPr>
                        <w:t>6 pm to 7:30 pm</w:t>
                      </w:r>
                      <w:r w:rsidRPr="00D77688">
                        <w:rPr>
                          <w:rFonts w:ascii="Helvetica" w:hAnsi="Helvetica" w:cs="Helvetica"/>
                          <w:b/>
                          <w:sz w:val="40"/>
                          <w:szCs w:val="28"/>
                        </w:rPr>
                        <w:br/>
                      </w:r>
                      <w:r>
                        <w:rPr>
                          <w:rFonts w:ascii="Helvetica" w:hAnsi="Helvetica" w:cs="Helvetica"/>
                          <w:b/>
                          <w:sz w:val="40"/>
                          <w:szCs w:val="28"/>
                        </w:rPr>
                        <w:t>FREE</w:t>
                      </w:r>
                    </w:p>
                    <w:p w:rsidR="00897B8C" w:rsidRDefault="00897B8C" w:rsidP="00897B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b/>
                          <w:sz w:val="40"/>
                          <w:szCs w:val="28"/>
                        </w:rPr>
                      </w:pPr>
                    </w:p>
                    <w:p w:rsidR="00897B8C" w:rsidRPr="00D77688" w:rsidRDefault="00897B8C" w:rsidP="00897B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>Stony Brook</w:t>
                      </w:r>
                      <w:r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br/>
                        <w:t>Street Address</w:t>
                      </w:r>
                      <w:r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br/>
                        <w:t>City, State, Zip</w:t>
                      </w:r>
                      <w:r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br/>
                        <w:t>Phone number</w:t>
                      </w:r>
                    </w:p>
                    <w:p w:rsidR="00B647CB" w:rsidRPr="00426C01" w:rsidRDefault="00B647CB" w:rsidP="00B647CB"/>
                    <w:p w:rsidR="00426C01" w:rsidRPr="00B647CB" w:rsidRDefault="00426C01" w:rsidP="00B647CB"/>
                  </w:txbxContent>
                </v:textbox>
                <w10:anchorlock/>
              </v:shape>
            </w:pict>
          </mc:Fallback>
        </mc:AlternateContent>
      </w:r>
    </w:p>
    <w:bookmarkEnd w:id="0"/>
    <w:sectPr w:rsidR="00426C01" w:rsidSect="005D7E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780" w:right="720" w:bottom="1008" w:left="720" w:header="720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DA7" w:rsidRDefault="008C0DA7" w:rsidP="00426C01">
      <w:r>
        <w:separator/>
      </w:r>
    </w:p>
  </w:endnote>
  <w:endnote w:type="continuationSeparator" w:id="0">
    <w:p w:rsidR="008C0DA7" w:rsidRDefault="008C0DA7" w:rsidP="0042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6B7" w:rsidRDefault="00D276B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C01" w:rsidRPr="00426C01" w:rsidRDefault="00426C01" w:rsidP="00426C01">
    <w:pPr>
      <w:jc w:val="center"/>
      <w:rPr>
        <w:rFonts w:ascii="Helvetica" w:hAnsi="Helvetica" w:cs="Helvetica"/>
        <w:sz w:val="16"/>
        <w:szCs w:val="28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6B7" w:rsidRDefault="00D276B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DA7" w:rsidRDefault="008C0DA7" w:rsidP="00426C01">
      <w:r>
        <w:separator/>
      </w:r>
    </w:p>
  </w:footnote>
  <w:footnote w:type="continuationSeparator" w:id="0">
    <w:p w:rsidR="008C0DA7" w:rsidRDefault="008C0DA7" w:rsidP="00426C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6B7" w:rsidRDefault="00D276B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C01" w:rsidRDefault="00D276B7" w:rsidP="005F7DD3">
    <w:pPr>
      <w:pStyle w:val="Header"/>
      <w:tabs>
        <w:tab w:val="clear" w:pos="4320"/>
        <w:tab w:val="clear" w:pos="8640"/>
      </w:tabs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CD2A0C" wp14:editId="1AD2D2B2">
              <wp:simplePos x="0" y="0"/>
              <wp:positionH relativeFrom="column">
                <wp:posOffset>2260600</wp:posOffset>
              </wp:positionH>
              <wp:positionV relativeFrom="paragraph">
                <wp:posOffset>-8890</wp:posOffset>
              </wp:positionV>
              <wp:extent cx="4579620" cy="1583055"/>
              <wp:effectExtent l="0" t="0" r="0" b="17145"/>
              <wp:wrapTight wrapText="bothSides">
                <wp:wrapPolygon edited="0">
                  <wp:start x="120" y="0"/>
                  <wp:lineTo x="120" y="21487"/>
                  <wp:lineTo x="21324" y="21487"/>
                  <wp:lineTo x="21324" y="0"/>
                  <wp:lineTo x="120" y="0"/>
                </wp:wrapPolygon>
              </wp:wrapTight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9620" cy="158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D4839" w:rsidRDefault="005D4839" w:rsidP="005D4839">
                          <w:pPr>
                            <w:jc w:val="center"/>
                            <w:rPr>
                              <w:rFonts w:ascii="Helvetica" w:hAnsi="Helvetica"/>
                              <w:b/>
                              <w:color w:val="FFFFFF" w:themeColor="background1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FFFFFF" w:themeColor="background1"/>
                              <w:sz w:val="42"/>
                              <w:szCs w:val="42"/>
                            </w:rPr>
                            <w:t>Header up to 4 lines:</w:t>
                          </w:r>
                        </w:p>
                        <w:p w:rsidR="00426C01" w:rsidRPr="00323FFD" w:rsidRDefault="005D4839" w:rsidP="00323FFD">
                          <w:pPr>
                            <w:jc w:val="center"/>
                            <w:rPr>
                              <w:rFonts w:ascii="Helvetica" w:hAnsi="Helvetica"/>
                              <w:b/>
                              <w:color w:val="FFFFFF" w:themeColor="background1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FFFFFF" w:themeColor="background1"/>
                              <w:sz w:val="42"/>
                              <w:szCs w:val="42"/>
                            </w:rPr>
                            <w:t xml:space="preserve">Sample headline: </w:t>
                          </w:r>
                          <w:r>
                            <w:rPr>
                              <w:rFonts w:ascii="Helvetica" w:hAnsi="Helvetica"/>
                              <w:b/>
                              <w:color w:val="FFFFFF" w:themeColor="background1"/>
                              <w:sz w:val="42"/>
                              <w:szCs w:val="42"/>
                            </w:rPr>
                            <w:br/>
                          </w:r>
                          <w:r w:rsidR="00D276B7">
                            <w:rPr>
                              <w:rFonts w:ascii="Helvetica" w:hAnsi="Helvetica"/>
                              <w:b/>
                              <w:color w:val="FFFFFF" w:themeColor="background1"/>
                              <w:sz w:val="42"/>
                              <w:szCs w:val="42"/>
                            </w:rPr>
                            <w:t>Child and Teen Care Safety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7" type="#_x0000_t202" style="position:absolute;margin-left:178pt;margin-top:-.65pt;width:360.6pt;height:12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" filled="f" stroked="f">
              <v:path arrowok="t"/>
              <v:textbox inset=",0,,0">
                <w:txbxContent>
                  <w:p w:rsidR="005D4839" w:rsidRDefault="005D4839" w:rsidP="005D4839">
                    <w:pPr>
                      <w:jc w:val="center"/>
                      <w:rPr>
                        <w:rFonts w:ascii="Helvetica" w:hAnsi="Helvetica"/>
                        <w:b/>
                        <w:color w:val="FFFFFF" w:themeColor="background1"/>
                        <w:sz w:val="42"/>
                        <w:szCs w:val="42"/>
                      </w:rPr>
                    </w:pPr>
                    <w:r>
                      <w:rPr>
                        <w:rFonts w:ascii="Helvetica" w:hAnsi="Helvetica"/>
                        <w:b/>
                        <w:color w:val="FFFFFF" w:themeColor="background1"/>
                        <w:sz w:val="42"/>
                        <w:szCs w:val="42"/>
                      </w:rPr>
                      <w:t>Header up to 4 lines:</w:t>
                    </w:r>
                  </w:p>
                  <w:p w:rsidR="00426C01" w:rsidRPr="00323FFD" w:rsidRDefault="005D4839" w:rsidP="00323FFD">
                    <w:pPr>
                      <w:jc w:val="center"/>
                      <w:rPr>
                        <w:rFonts w:ascii="Helvetica" w:hAnsi="Helvetica"/>
                        <w:b/>
                        <w:color w:val="FFFFFF" w:themeColor="background1"/>
                        <w:sz w:val="42"/>
                        <w:szCs w:val="42"/>
                      </w:rPr>
                    </w:pPr>
                    <w:r>
                      <w:rPr>
                        <w:rFonts w:ascii="Helvetica" w:hAnsi="Helvetica"/>
                        <w:b/>
                        <w:color w:val="FFFFFF" w:themeColor="background1"/>
                        <w:sz w:val="42"/>
                        <w:szCs w:val="42"/>
                      </w:rPr>
                      <w:t xml:space="preserve">Sample headline: </w:t>
                    </w:r>
                    <w:r>
                      <w:rPr>
                        <w:rFonts w:ascii="Helvetica" w:hAnsi="Helvetica"/>
                        <w:b/>
                        <w:color w:val="FFFFFF" w:themeColor="background1"/>
                        <w:sz w:val="42"/>
                        <w:szCs w:val="42"/>
                      </w:rPr>
                      <w:br/>
                    </w:r>
                    <w:r w:rsidR="00D276B7">
                      <w:rPr>
                        <w:rFonts w:ascii="Helvetica" w:hAnsi="Helvetica"/>
                        <w:b/>
                        <w:color w:val="FFFFFF" w:themeColor="background1"/>
                        <w:sz w:val="42"/>
                        <w:szCs w:val="42"/>
                      </w:rPr>
                      <w:t>Child and Teen Care Safety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5F7DD3"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24E9C351" wp14:editId="36F6CD4C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72400" cy="10058400"/>
          <wp:effectExtent l="19050" t="0" r="0" b="0"/>
          <wp:wrapNone/>
          <wp:docPr id="2" name="Picture 1" descr="header_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C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6B7" w:rsidRDefault="00D276B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DA7"/>
    <w:rsid w:val="000511AA"/>
    <w:rsid w:val="00193C61"/>
    <w:rsid w:val="001E5D8D"/>
    <w:rsid w:val="001F5E65"/>
    <w:rsid w:val="002047DF"/>
    <w:rsid w:val="0030179C"/>
    <w:rsid w:val="00323FFD"/>
    <w:rsid w:val="00350036"/>
    <w:rsid w:val="003A1297"/>
    <w:rsid w:val="003D2EE1"/>
    <w:rsid w:val="00426C01"/>
    <w:rsid w:val="00450796"/>
    <w:rsid w:val="004E19DB"/>
    <w:rsid w:val="005010C9"/>
    <w:rsid w:val="005D4839"/>
    <w:rsid w:val="005D7E6F"/>
    <w:rsid w:val="005F7DD3"/>
    <w:rsid w:val="006A29DD"/>
    <w:rsid w:val="00774C63"/>
    <w:rsid w:val="00897B8C"/>
    <w:rsid w:val="008C0DA7"/>
    <w:rsid w:val="009900A6"/>
    <w:rsid w:val="00B2039D"/>
    <w:rsid w:val="00B647CB"/>
    <w:rsid w:val="00D276B7"/>
    <w:rsid w:val="00D77688"/>
    <w:rsid w:val="00F17251"/>
    <w:rsid w:val="00F2423A"/>
    <w:rsid w:val="00F8179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ACB3A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6B7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6B7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F6B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6B7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B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B7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6B7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6B7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F6B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6B7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B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B7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14070035H_CH_template.dotx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Stony Brook University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 Office</dc:creator>
  <cp:keywords/>
  <dc:description/>
  <cp:lastModifiedBy>Communication Office</cp:lastModifiedBy>
  <cp:revision>1</cp:revision>
  <cp:lastPrinted>2012-11-28T16:26:00Z</cp:lastPrinted>
  <dcterms:created xsi:type="dcterms:W3CDTF">2014-12-10T20:30:00Z</dcterms:created>
  <dcterms:modified xsi:type="dcterms:W3CDTF">2014-12-10T20:36:00Z</dcterms:modified>
</cp:coreProperties>
</file>