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8FDAE9" w14:textId="77777777" w:rsidR="0082671A" w:rsidRDefault="0082671A" w:rsidP="00BB0F43">
      <w:pPr>
        <w:ind w:left="-1440"/>
        <w:rPr>
          <w:rFonts w:ascii="Barlow" w:eastAsia="Georgia" w:hAnsi="Barlow" w:cs="Georgia"/>
          <w:color w:val="020302"/>
          <w:szCs w:val="18"/>
        </w:rPr>
      </w:pPr>
    </w:p>
    <w:p w14:paraId="11CDCE07" w14:textId="77777777" w:rsidR="00BD1560" w:rsidRPr="003416A7" w:rsidRDefault="00203569" w:rsidP="00BB0F43">
      <w:pPr>
        <w:ind w:left="-1440"/>
        <w:rPr>
          <w:rFonts w:ascii="Barlow" w:eastAsia="Georgia" w:hAnsi="Barlow" w:cs="Georgia"/>
          <w:color w:val="020302"/>
          <w:szCs w:val="1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254A41AF" wp14:editId="2CC6A43D">
                <wp:simplePos x="0" y="0"/>
                <wp:positionH relativeFrom="page">
                  <wp:posOffset>1146175</wp:posOffset>
                </wp:positionH>
                <wp:positionV relativeFrom="page">
                  <wp:posOffset>2262505</wp:posOffset>
                </wp:positionV>
                <wp:extent cx="2404745" cy="575945"/>
                <wp:effectExtent l="0" t="0" r="0" b="0"/>
                <wp:wrapSquare wrapText="bothSides"/>
                <wp:docPr id="32398535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404745" cy="5759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6A330067" w14:textId="77777777" w:rsidR="00DE1596" w:rsidRPr="000F0A26" w:rsidRDefault="002B0C9D" w:rsidP="00F92591">
                            <w:pPr>
                              <w:spacing w:line="312" w:lineRule="auto"/>
                              <w:ind w:right="540"/>
                              <w:rPr>
                                <w:rFonts w:ascii="Barlow" w:eastAsia="Verdana" w:hAnsi="Barlow" w:cs="Verdana"/>
                                <w:color w:val="020302"/>
                                <w:sz w:val="20"/>
                                <w:szCs w:val="20"/>
                              </w:rPr>
                            </w:pPr>
                            <w:r w:rsidRPr="000F0A26">
                              <w:rPr>
                                <w:rFonts w:ascii="Barlow" w:eastAsia="Verdana" w:hAnsi="Barlow" w:cs="Verdana"/>
                                <w:color w:val="020302"/>
                                <w:sz w:val="20"/>
                                <w:szCs w:val="20"/>
                              </w:rPr>
                              <w:t>Recipient Name</w:t>
                            </w:r>
                          </w:p>
                          <w:p w14:paraId="41A367AE" w14:textId="77777777" w:rsidR="002B0C9D" w:rsidRPr="000F0A26" w:rsidRDefault="002B0C9D" w:rsidP="00F92591">
                            <w:pPr>
                              <w:spacing w:line="312" w:lineRule="auto"/>
                              <w:ind w:right="540"/>
                              <w:rPr>
                                <w:rFonts w:ascii="Barlow" w:eastAsia="Verdana" w:hAnsi="Barlow" w:cs="Verdana"/>
                                <w:color w:val="020302"/>
                                <w:sz w:val="20"/>
                                <w:szCs w:val="20"/>
                              </w:rPr>
                            </w:pPr>
                            <w:r w:rsidRPr="000F0A26">
                              <w:rPr>
                                <w:rFonts w:ascii="Barlow" w:eastAsia="Verdana" w:hAnsi="Barlow" w:cs="Verdana"/>
                                <w:color w:val="020302"/>
                                <w:sz w:val="20"/>
                                <w:szCs w:val="20"/>
                              </w:rPr>
                              <w:t>Address Line 1</w:t>
                            </w:r>
                          </w:p>
                          <w:p w14:paraId="34CD519B" w14:textId="77777777" w:rsidR="002B0C9D" w:rsidRPr="000F0A26" w:rsidRDefault="002B0C9D" w:rsidP="00F92591">
                            <w:pPr>
                              <w:spacing w:line="312" w:lineRule="auto"/>
                              <w:ind w:right="540"/>
                              <w:rPr>
                                <w:rFonts w:ascii="Barlow" w:eastAsia="Verdana" w:hAnsi="Barlow" w:cs="Verdana"/>
                                <w:color w:val="020302"/>
                                <w:sz w:val="20"/>
                                <w:szCs w:val="20"/>
                              </w:rPr>
                            </w:pPr>
                            <w:r w:rsidRPr="000F0A26">
                              <w:rPr>
                                <w:rFonts w:ascii="Barlow" w:eastAsia="Verdana" w:hAnsi="Barlow" w:cs="Verdana"/>
                                <w:color w:val="020302"/>
                                <w:sz w:val="20"/>
                                <w:szCs w:val="20"/>
                              </w:rPr>
                              <w:t>Address Line 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54A41AF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90.25pt;margin-top:178.15pt;width:189.35pt;height:45.3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" filled="f" stroked="f">
                <v:textbox inset="0,0,0,0">
                  <w:txbxContent>
                    <w:p w14:paraId="6A330067" w14:textId="77777777" w:rsidR="00DE1596" w:rsidRPr="000F0A26" w:rsidRDefault="002B0C9D" w:rsidP="00F92591">
                      <w:pPr>
                        <w:spacing w:line="312" w:lineRule="auto"/>
                        <w:ind w:right="540"/>
                        <w:rPr>
                          <w:rFonts w:ascii="Barlow" w:eastAsia="Verdana" w:hAnsi="Barlow" w:cs="Verdana"/>
                          <w:color w:val="020302"/>
                          <w:sz w:val="20"/>
                          <w:szCs w:val="20"/>
                        </w:rPr>
                      </w:pPr>
                      <w:r w:rsidRPr="000F0A26">
                        <w:rPr>
                          <w:rFonts w:ascii="Barlow" w:eastAsia="Verdana" w:hAnsi="Barlow" w:cs="Verdana"/>
                          <w:color w:val="020302"/>
                          <w:sz w:val="20"/>
                          <w:szCs w:val="20"/>
                        </w:rPr>
                        <w:t>Recipient Name</w:t>
                      </w:r>
                    </w:p>
                    <w:p w14:paraId="41A367AE" w14:textId="77777777" w:rsidR="002B0C9D" w:rsidRPr="000F0A26" w:rsidRDefault="002B0C9D" w:rsidP="00F92591">
                      <w:pPr>
                        <w:spacing w:line="312" w:lineRule="auto"/>
                        <w:ind w:right="540"/>
                        <w:rPr>
                          <w:rFonts w:ascii="Barlow" w:eastAsia="Verdana" w:hAnsi="Barlow" w:cs="Verdana"/>
                          <w:color w:val="020302"/>
                          <w:sz w:val="20"/>
                          <w:szCs w:val="20"/>
                        </w:rPr>
                      </w:pPr>
                      <w:r w:rsidRPr="000F0A26">
                        <w:rPr>
                          <w:rFonts w:ascii="Barlow" w:eastAsia="Verdana" w:hAnsi="Barlow" w:cs="Verdana"/>
                          <w:color w:val="020302"/>
                          <w:sz w:val="20"/>
                          <w:szCs w:val="20"/>
                        </w:rPr>
                        <w:t>Address Line 1</w:t>
                      </w:r>
                    </w:p>
                    <w:p w14:paraId="34CD519B" w14:textId="77777777" w:rsidR="002B0C9D" w:rsidRPr="000F0A26" w:rsidRDefault="002B0C9D" w:rsidP="00F92591">
                      <w:pPr>
                        <w:spacing w:line="312" w:lineRule="auto"/>
                        <w:ind w:right="540"/>
                        <w:rPr>
                          <w:rFonts w:ascii="Barlow" w:eastAsia="Verdana" w:hAnsi="Barlow" w:cs="Verdana"/>
                          <w:color w:val="020302"/>
                          <w:sz w:val="20"/>
                          <w:szCs w:val="20"/>
                        </w:rPr>
                      </w:pPr>
                      <w:r w:rsidRPr="000F0A26">
                        <w:rPr>
                          <w:rFonts w:ascii="Barlow" w:eastAsia="Verdana" w:hAnsi="Barlow" w:cs="Verdana"/>
                          <w:color w:val="020302"/>
                          <w:sz w:val="20"/>
                          <w:szCs w:val="20"/>
                        </w:rPr>
                        <w:t>Address Line 2</w:t>
                      </w: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</w:p>
    <w:p w14:paraId="1F658A8F" w14:textId="77777777" w:rsidR="00BD1560" w:rsidRPr="000F0A26" w:rsidRDefault="000F0A26" w:rsidP="00BB0F43">
      <w:pPr>
        <w:spacing w:line="293" w:lineRule="auto"/>
        <w:ind w:left="360"/>
        <w:rPr>
          <w:rFonts w:ascii="Barlow Light" w:eastAsia="Georgia" w:hAnsi="Barlow Light" w:cs="Georgia"/>
          <w:color w:val="020302"/>
          <w:sz w:val="20"/>
          <w:szCs w:val="20"/>
        </w:rPr>
      </w:pPr>
      <w:r>
        <w:rPr>
          <w:rFonts w:ascii="Barlow Light" w:eastAsia="Georgia" w:hAnsi="Barlow Light" w:cs="Georgia"/>
          <w:color w:val="020302"/>
          <w:sz w:val="20"/>
          <w:szCs w:val="20"/>
        </w:rPr>
        <w:t>L</w:t>
      </w:r>
      <w:r w:rsidR="00170AE5" w:rsidRPr="000F0A26">
        <w:rPr>
          <w:rFonts w:ascii="Barlow Light" w:eastAsia="Georgia" w:hAnsi="Barlow Light" w:cs="Georgia"/>
          <w:color w:val="020302"/>
          <w:sz w:val="20"/>
          <w:szCs w:val="20"/>
        </w:rPr>
        <w:t>orem ipsum dolor</w:t>
      </w:r>
      <w:r w:rsidR="00BD1560"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. Lorem ipsum dolor </w:t>
      </w:r>
      <w:proofErr w:type="gramStart"/>
      <w:r w:rsidR="00BD1560" w:rsidRPr="000F0A26">
        <w:rPr>
          <w:rFonts w:ascii="Barlow Light" w:eastAsia="Georgia" w:hAnsi="Barlow Light" w:cs="Georgia"/>
          <w:color w:val="020302"/>
          <w:sz w:val="20"/>
          <w:szCs w:val="20"/>
        </w:rPr>
        <w:t>sit</w:t>
      </w:r>
      <w:proofErr w:type="gramEnd"/>
      <w:r w:rsidR="00BD1560"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="00BD1560" w:rsidRPr="000F0A26">
        <w:rPr>
          <w:rFonts w:ascii="Barlow Light" w:eastAsia="Georgia" w:hAnsi="Barlow Light" w:cs="Georgia"/>
          <w:color w:val="020302"/>
          <w:sz w:val="20"/>
          <w:szCs w:val="20"/>
        </w:rPr>
        <w:t>amet</w:t>
      </w:r>
      <w:proofErr w:type="spellEnd"/>
      <w:r w:rsidR="00BD1560"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, </w:t>
      </w:r>
      <w:proofErr w:type="spellStart"/>
      <w:r w:rsidR="00BD1560" w:rsidRPr="000F0A26">
        <w:rPr>
          <w:rFonts w:ascii="Barlow Light" w:eastAsia="Georgia" w:hAnsi="Barlow Light" w:cs="Georgia"/>
          <w:color w:val="020302"/>
          <w:sz w:val="20"/>
          <w:szCs w:val="20"/>
        </w:rPr>
        <w:t>dissentias</w:t>
      </w:r>
      <w:proofErr w:type="spellEnd"/>
      <w:r w:rsidR="00BD1560"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="00BD1560" w:rsidRPr="000F0A26">
        <w:rPr>
          <w:rFonts w:ascii="Barlow Light" w:eastAsia="Georgia" w:hAnsi="Barlow Light" w:cs="Georgia"/>
          <w:color w:val="020302"/>
          <w:sz w:val="20"/>
          <w:szCs w:val="20"/>
        </w:rPr>
        <w:t>ullamcorper</w:t>
      </w:r>
      <w:proofErr w:type="spellEnd"/>
      <w:r w:rsidR="00BD1560"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="00BD1560" w:rsidRPr="000F0A26">
        <w:rPr>
          <w:rFonts w:ascii="Barlow Light" w:eastAsia="Georgia" w:hAnsi="Barlow Light" w:cs="Georgia"/>
          <w:color w:val="020302"/>
          <w:sz w:val="20"/>
          <w:szCs w:val="20"/>
        </w:rPr>
        <w:t>te</w:t>
      </w:r>
      <w:proofErr w:type="spellEnd"/>
      <w:r w:rsidR="00BD1560"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ius, </w:t>
      </w:r>
      <w:proofErr w:type="spellStart"/>
      <w:r w:rsidR="00BD1560" w:rsidRPr="000F0A26">
        <w:rPr>
          <w:rFonts w:ascii="Barlow Light" w:eastAsia="Georgia" w:hAnsi="Barlow Light" w:cs="Georgia"/>
          <w:color w:val="020302"/>
          <w:sz w:val="20"/>
          <w:szCs w:val="20"/>
        </w:rPr>
        <w:t>probatus</w:t>
      </w:r>
      <w:proofErr w:type="spellEnd"/>
      <w:r w:rsidR="00BD1560"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="00BD1560" w:rsidRPr="000F0A26">
        <w:rPr>
          <w:rFonts w:ascii="Barlow Light" w:eastAsia="Georgia" w:hAnsi="Barlow Light" w:cs="Georgia"/>
          <w:color w:val="020302"/>
          <w:sz w:val="20"/>
          <w:szCs w:val="20"/>
        </w:rPr>
        <w:t>iracundia</w:t>
      </w:r>
      <w:proofErr w:type="spellEnd"/>
      <w:r w:rsidR="00BD1560"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="00BD1560" w:rsidRPr="000F0A26">
        <w:rPr>
          <w:rFonts w:ascii="Barlow Light" w:eastAsia="Georgia" w:hAnsi="Barlow Light" w:cs="Georgia"/>
          <w:color w:val="020302"/>
          <w:sz w:val="20"/>
          <w:szCs w:val="20"/>
        </w:rPr>
        <w:t>sadipscing</w:t>
      </w:r>
      <w:proofErr w:type="spellEnd"/>
      <w:r w:rsidR="00BD1560"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at qui. Case </w:t>
      </w:r>
      <w:proofErr w:type="spellStart"/>
      <w:r w:rsidR="00BD1560" w:rsidRPr="000F0A26">
        <w:rPr>
          <w:rFonts w:ascii="Barlow Light" w:eastAsia="Georgia" w:hAnsi="Barlow Light" w:cs="Georgia"/>
          <w:color w:val="020302"/>
          <w:sz w:val="20"/>
          <w:szCs w:val="20"/>
        </w:rPr>
        <w:t>tacimates</w:t>
      </w:r>
      <w:proofErr w:type="spellEnd"/>
      <w:r w:rsidR="00BD1560"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ex qui, </w:t>
      </w:r>
      <w:proofErr w:type="spellStart"/>
      <w:r w:rsidR="00BD1560" w:rsidRPr="000F0A26">
        <w:rPr>
          <w:rFonts w:ascii="Barlow Light" w:eastAsia="Georgia" w:hAnsi="Barlow Light" w:cs="Georgia"/>
          <w:color w:val="020302"/>
          <w:sz w:val="20"/>
          <w:szCs w:val="20"/>
        </w:rPr>
        <w:t>nisl</w:t>
      </w:r>
      <w:proofErr w:type="spellEnd"/>
      <w:r w:rsidR="00BD1560"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="00BD1560" w:rsidRPr="000F0A26">
        <w:rPr>
          <w:rFonts w:ascii="Barlow Light" w:eastAsia="Georgia" w:hAnsi="Barlow Light" w:cs="Georgia"/>
          <w:color w:val="020302"/>
          <w:sz w:val="20"/>
          <w:szCs w:val="20"/>
        </w:rPr>
        <w:t>nibh</w:t>
      </w:r>
      <w:proofErr w:type="spellEnd"/>
      <w:r w:rsidR="00BD1560"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="00BD1560" w:rsidRPr="000F0A26">
        <w:rPr>
          <w:rFonts w:ascii="Barlow Light" w:eastAsia="Georgia" w:hAnsi="Barlow Light" w:cs="Georgia"/>
          <w:color w:val="020302"/>
          <w:sz w:val="20"/>
          <w:szCs w:val="20"/>
        </w:rPr>
        <w:t>necessitatibus</w:t>
      </w:r>
      <w:proofErr w:type="spellEnd"/>
      <w:r w:rsidR="00BD1560"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qui </w:t>
      </w:r>
      <w:proofErr w:type="spellStart"/>
      <w:r w:rsidR="00BD1560" w:rsidRPr="000F0A26">
        <w:rPr>
          <w:rFonts w:ascii="Barlow Light" w:eastAsia="Georgia" w:hAnsi="Barlow Light" w:cs="Georgia"/>
          <w:color w:val="020302"/>
          <w:sz w:val="20"/>
          <w:szCs w:val="20"/>
        </w:rPr>
        <w:t>eu</w:t>
      </w:r>
      <w:proofErr w:type="spellEnd"/>
      <w:r w:rsidR="00BD1560"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. </w:t>
      </w:r>
      <w:proofErr w:type="spellStart"/>
      <w:r w:rsidR="00BD1560" w:rsidRPr="000F0A26">
        <w:rPr>
          <w:rFonts w:ascii="Barlow Light" w:eastAsia="Georgia" w:hAnsi="Barlow Light" w:cs="Georgia"/>
          <w:color w:val="020302"/>
          <w:sz w:val="20"/>
          <w:szCs w:val="20"/>
        </w:rPr>
        <w:t>Hinc</w:t>
      </w:r>
      <w:proofErr w:type="spellEnd"/>
      <w:r w:rsidR="00BD1560"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="00BD1560" w:rsidRPr="000F0A26">
        <w:rPr>
          <w:rFonts w:ascii="Barlow Light" w:eastAsia="Georgia" w:hAnsi="Barlow Light" w:cs="Georgia"/>
          <w:color w:val="020302"/>
          <w:sz w:val="20"/>
          <w:szCs w:val="20"/>
        </w:rPr>
        <w:t>primis</w:t>
      </w:r>
      <w:proofErr w:type="spellEnd"/>
      <w:r w:rsidR="00BD1560"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="00BD1560" w:rsidRPr="000F0A26">
        <w:rPr>
          <w:rFonts w:ascii="Barlow Light" w:eastAsia="Georgia" w:hAnsi="Barlow Light" w:cs="Georgia"/>
          <w:color w:val="020302"/>
          <w:sz w:val="20"/>
          <w:szCs w:val="20"/>
        </w:rPr>
        <w:t>graeci</w:t>
      </w:r>
      <w:proofErr w:type="spellEnd"/>
      <w:r w:rsidR="00BD1560"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est </w:t>
      </w:r>
      <w:proofErr w:type="spellStart"/>
      <w:r w:rsidR="00BD1560" w:rsidRPr="000F0A26">
        <w:rPr>
          <w:rFonts w:ascii="Barlow Light" w:eastAsia="Georgia" w:hAnsi="Barlow Light" w:cs="Georgia"/>
          <w:color w:val="020302"/>
          <w:sz w:val="20"/>
          <w:szCs w:val="20"/>
        </w:rPr>
        <w:t>eu</w:t>
      </w:r>
      <w:proofErr w:type="spellEnd"/>
      <w:r w:rsidR="00BD1560"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. Solum impetus at pro, ex </w:t>
      </w:r>
      <w:proofErr w:type="spellStart"/>
      <w:r w:rsidR="00BD1560" w:rsidRPr="000F0A26">
        <w:rPr>
          <w:rFonts w:ascii="Barlow Light" w:eastAsia="Georgia" w:hAnsi="Barlow Light" w:cs="Georgia"/>
          <w:color w:val="020302"/>
          <w:sz w:val="20"/>
          <w:szCs w:val="20"/>
        </w:rPr>
        <w:t>nam</w:t>
      </w:r>
      <w:proofErr w:type="spellEnd"/>
      <w:r w:rsidR="00BD1560"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quem </w:t>
      </w:r>
      <w:proofErr w:type="spellStart"/>
      <w:r w:rsidR="00BD1560" w:rsidRPr="000F0A26">
        <w:rPr>
          <w:rFonts w:ascii="Barlow Light" w:eastAsia="Georgia" w:hAnsi="Barlow Light" w:cs="Georgia"/>
          <w:color w:val="020302"/>
          <w:sz w:val="20"/>
          <w:szCs w:val="20"/>
        </w:rPr>
        <w:t>tollit</w:t>
      </w:r>
      <w:proofErr w:type="spellEnd"/>
      <w:r w:rsidR="00BD1560"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. Nam </w:t>
      </w:r>
      <w:proofErr w:type="spellStart"/>
      <w:r w:rsidR="00BD1560" w:rsidRPr="000F0A26">
        <w:rPr>
          <w:rFonts w:ascii="Barlow Light" w:eastAsia="Georgia" w:hAnsi="Barlow Light" w:cs="Georgia"/>
          <w:color w:val="020302"/>
          <w:sz w:val="20"/>
          <w:szCs w:val="20"/>
        </w:rPr>
        <w:t>ei</w:t>
      </w:r>
      <w:proofErr w:type="spellEnd"/>
      <w:r w:rsidR="00BD1560"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nobis </w:t>
      </w:r>
      <w:proofErr w:type="spellStart"/>
      <w:r w:rsidR="00BD1560" w:rsidRPr="000F0A26">
        <w:rPr>
          <w:rFonts w:ascii="Barlow Light" w:eastAsia="Georgia" w:hAnsi="Barlow Light" w:cs="Georgia"/>
          <w:color w:val="020302"/>
          <w:sz w:val="20"/>
          <w:szCs w:val="20"/>
        </w:rPr>
        <w:t>nusquam</w:t>
      </w:r>
      <w:proofErr w:type="spellEnd"/>
      <w:r w:rsidR="00BD1560"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="00BD1560" w:rsidRPr="000F0A26">
        <w:rPr>
          <w:rFonts w:ascii="Barlow Light" w:eastAsia="Georgia" w:hAnsi="Barlow Light" w:cs="Georgia"/>
          <w:color w:val="020302"/>
          <w:sz w:val="20"/>
          <w:szCs w:val="20"/>
        </w:rPr>
        <w:t>platonem</w:t>
      </w:r>
      <w:proofErr w:type="spellEnd"/>
      <w:r w:rsidR="00BD1560"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. Eum </w:t>
      </w:r>
      <w:proofErr w:type="spellStart"/>
      <w:r w:rsidR="00BD1560" w:rsidRPr="000F0A26">
        <w:rPr>
          <w:rFonts w:ascii="Barlow Light" w:eastAsia="Georgia" w:hAnsi="Barlow Light" w:cs="Georgia"/>
          <w:color w:val="020302"/>
          <w:sz w:val="20"/>
          <w:szCs w:val="20"/>
        </w:rPr>
        <w:t>mnesarchum</w:t>
      </w:r>
      <w:proofErr w:type="spellEnd"/>
      <w:r w:rsidR="00BD1560"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="00BD1560" w:rsidRPr="000F0A26">
        <w:rPr>
          <w:rFonts w:ascii="Barlow Light" w:eastAsia="Georgia" w:hAnsi="Barlow Light" w:cs="Georgia"/>
          <w:color w:val="020302"/>
          <w:sz w:val="20"/>
          <w:szCs w:val="20"/>
        </w:rPr>
        <w:t>interpretaris</w:t>
      </w:r>
      <w:proofErr w:type="spellEnd"/>
      <w:r w:rsidR="00BD1560"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="00BD1560" w:rsidRPr="000F0A26">
        <w:rPr>
          <w:rFonts w:ascii="Barlow Light" w:eastAsia="Georgia" w:hAnsi="Barlow Light" w:cs="Georgia"/>
          <w:color w:val="020302"/>
          <w:sz w:val="20"/>
          <w:szCs w:val="20"/>
        </w:rPr>
        <w:t>ut.</w:t>
      </w:r>
      <w:proofErr w:type="spellEnd"/>
    </w:p>
    <w:p w14:paraId="15814347" w14:textId="77777777" w:rsidR="00BD1560" w:rsidRPr="000F0A26" w:rsidRDefault="00BD1560" w:rsidP="00BB0F43">
      <w:pPr>
        <w:spacing w:line="293" w:lineRule="auto"/>
        <w:ind w:left="360"/>
        <w:rPr>
          <w:rFonts w:ascii="Barlow Light" w:eastAsia="Georgia" w:hAnsi="Barlow Light" w:cs="Georgia"/>
          <w:color w:val="020302"/>
          <w:sz w:val="20"/>
          <w:szCs w:val="20"/>
        </w:rPr>
      </w:pPr>
    </w:p>
    <w:p w14:paraId="1AFEBE88" w14:textId="77777777" w:rsidR="00BD1560" w:rsidRPr="000F0A26" w:rsidRDefault="00BD1560" w:rsidP="00234F88">
      <w:pPr>
        <w:spacing w:line="293" w:lineRule="auto"/>
        <w:ind w:left="360"/>
        <w:rPr>
          <w:rFonts w:ascii="Barlow Light" w:eastAsia="Georgia" w:hAnsi="Barlow Light" w:cs="Georgia"/>
          <w:color w:val="020302"/>
          <w:sz w:val="20"/>
          <w:szCs w:val="20"/>
        </w:rPr>
      </w:pPr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Ex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dicat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propriae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appetere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vim,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tamquam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posidonium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qui at. Et cum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justo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dicam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quando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, case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saperet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ad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pri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.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Atqui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principes sea at. Minimum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voluptatum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reprehendunt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vel ea. Nam id autem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accumsan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qualisque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, no libris nostro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corrumpit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vim.</w:t>
      </w:r>
    </w:p>
    <w:p w14:paraId="39E022AD" w14:textId="77777777" w:rsidR="00BD1560" w:rsidRPr="000F0A26" w:rsidRDefault="00BD1560" w:rsidP="00BB0F43">
      <w:pPr>
        <w:spacing w:line="293" w:lineRule="auto"/>
        <w:ind w:left="360"/>
        <w:rPr>
          <w:rFonts w:ascii="Barlow Light" w:eastAsia="Georgia" w:hAnsi="Barlow Light" w:cs="Georgia"/>
          <w:color w:val="020302"/>
          <w:sz w:val="20"/>
          <w:szCs w:val="20"/>
        </w:rPr>
      </w:pPr>
    </w:p>
    <w:p w14:paraId="669F1452" w14:textId="77777777" w:rsidR="00BD1560" w:rsidRPr="000F0A26" w:rsidRDefault="00BD1560" w:rsidP="00BB0F43">
      <w:pPr>
        <w:spacing w:line="293" w:lineRule="auto"/>
        <w:ind w:left="360"/>
        <w:rPr>
          <w:rFonts w:ascii="Barlow Light" w:eastAsia="Georgia" w:hAnsi="Barlow Light" w:cs="Georgia"/>
          <w:color w:val="020302"/>
          <w:sz w:val="20"/>
          <w:szCs w:val="20"/>
        </w:rPr>
      </w:pPr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Lorem ipsum dolor </w:t>
      </w:r>
      <w:proofErr w:type="gram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sit</w:t>
      </w:r>
      <w:proofErr w:type="gram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amet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,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dissentias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ullamcorper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te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ius,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probatus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iracundia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sadipscing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at qui. Case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tacimates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ex qui,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nisl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nibh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necessitatibus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qui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eu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.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Hinc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primis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graeci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est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eu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. Solum impetus at pro, ex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nam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quem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tollit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. Nam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ei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nobis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nusquam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platonem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. Eum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mnesarchum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interpretaris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ut.</w:t>
      </w:r>
      <w:proofErr w:type="spellEnd"/>
    </w:p>
    <w:p w14:paraId="7FDB86F2" w14:textId="77777777" w:rsidR="00BD1560" w:rsidRPr="000F0A26" w:rsidRDefault="00BD1560" w:rsidP="00BB0F43">
      <w:pPr>
        <w:spacing w:line="293" w:lineRule="auto"/>
        <w:ind w:left="360"/>
        <w:rPr>
          <w:rFonts w:ascii="Barlow Light" w:eastAsia="Georgia" w:hAnsi="Barlow Light" w:cs="Georgia"/>
          <w:color w:val="020302"/>
          <w:sz w:val="20"/>
          <w:szCs w:val="20"/>
        </w:rPr>
      </w:pPr>
    </w:p>
    <w:p w14:paraId="23D4E71B" w14:textId="77777777" w:rsidR="00BD1560" w:rsidRPr="000F0A26" w:rsidRDefault="00BD1560" w:rsidP="00BB0F43">
      <w:pPr>
        <w:spacing w:line="293" w:lineRule="auto"/>
        <w:ind w:left="360"/>
        <w:rPr>
          <w:rFonts w:ascii="Barlow Light" w:eastAsia="Georgia" w:hAnsi="Barlow Light" w:cs="Georgia"/>
          <w:color w:val="020302"/>
          <w:sz w:val="20"/>
          <w:szCs w:val="20"/>
        </w:rPr>
      </w:pPr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Ex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dicat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propriae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appetere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vim,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tamquam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posidonium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qui at. Et cum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justo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dicam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quando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, case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saperet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ad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pri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.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Atqui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principes sea at. Minimum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voluptatum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reprehendunt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vel ea. Nam id autem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accumsan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qualisque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, no libris nostro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corrumpit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vim.</w:t>
      </w:r>
    </w:p>
    <w:p w14:paraId="39B2AD95" w14:textId="77777777" w:rsidR="00BD1560" w:rsidRPr="000F0A26" w:rsidRDefault="00BD1560" w:rsidP="00BB0F43">
      <w:pPr>
        <w:spacing w:line="293" w:lineRule="auto"/>
        <w:ind w:left="360"/>
        <w:rPr>
          <w:rFonts w:ascii="Barlow Light" w:eastAsia="Georgia" w:hAnsi="Barlow Light" w:cs="Georgia"/>
          <w:color w:val="020302"/>
          <w:sz w:val="20"/>
          <w:szCs w:val="20"/>
        </w:rPr>
      </w:pPr>
    </w:p>
    <w:p w14:paraId="16B9FE81" w14:textId="77777777" w:rsidR="00BD1560" w:rsidRPr="000F0A26" w:rsidRDefault="00BD1560" w:rsidP="00BB0F43">
      <w:pPr>
        <w:spacing w:line="293" w:lineRule="auto"/>
        <w:ind w:left="360"/>
        <w:rPr>
          <w:rFonts w:ascii="Barlow Light" w:eastAsia="Georgia" w:hAnsi="Barlow Light" w:cs="Georgia"/>
          <w:color w:val="020302"/>
          <w:sz w:val="20"/>
          <w:szCs w:val="20"/>
        </w:rPr>
      </w:pPr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Lorem ipsum dolor </w:t>
      </w:r>
      <w:proofErr w:type="gram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sit</w:t>
      </w:r>
      <w:proofErr w:type="gram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amet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,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dissentias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ullamcorper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te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ius,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probatus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iracundia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sadipscing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at qui. Case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tacimates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ex qui,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nisl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nibh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necessitatibus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qui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eu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.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Hinc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primis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graeci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est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eu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. Solum impetus at pro, ex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nam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quem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tollit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. Nam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ei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nobis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nusquam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platonem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. Eum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mnesarchum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interpretaris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ut.</w:t>
      </w:r>
      <w:proofErr w:type="spellEnd"/>
    </w:p>
    <w:p w14:paraId="78655860" w14:textId="77777777" w:rsidR="00BD1560" w:rsidRPr="000F0A26" w:rsidRDefault="00BD1560" w:rsidP="00BB0F43">
      <w:pPr>
        <w:spacing w:line="293" w:lineRule="auto"/>
        <w:ind w:left="360"/>
        <w:rPr>
          <w:rFonts w:ascii="Barlow Light" w:eastAsia="Georgia" w:hAnsi="Barlow Light" w:cs="Georgia"/>
          <w:color w:val="020302"/>
          <w:sz w:val="20"/>
          <w:szCs w:val="20"/>
        </w:rPr>
      </w:pPr>
    </w:p>
    <w:p w14:paraId="62FC5FF2" w14:textId="77777777" w:rsidR="00BD1560" w:rsidRPr="000F0A26" w:rsidRDefault="00BD1560" w:rsidP="00BB0F43">
      <w:pPr>
        <w:spacing w:line="293" w:lineRule="auto"/>
        <w:ind w:left="360"/>
        <w:rPr>
          <w:rFonts w:ascii="Barlow Light" w:eastAsia="Georgia" w:hAnsi="Barlow Light" w:cs="Georgia"/>
          <w:color w:val="020302"/>
          <w:sz w:val="20"/>
          <w:szCs w:val="20"/>
        </w:rPr>
      </w:pPr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Ex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dicat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propriae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appetere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vim,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tamquam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posidonium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qui at. Et cum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justo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dicam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quando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, case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saperet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ad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pri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.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Atqui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principes sea at. Minimum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voluptatum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reprehendunt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vel ea. Nam id autem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accumsan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qualisque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, no libris nostro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corrumpit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vim.</w:t>
      </w:r>
      <w:r w:rsidRPr="000F0A26">
        <w:rPr>
          <w:rFonts w:ascii="Barlow Light" w:hAnsi="Barlow Light"/>
          <w:sz w:val="20"/>
          <w:szCs w:val="20"/>
        </w:rPr>
        <w:t xml:space="preserve"> </w:t>
      </w:r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Lorem ipsum dolor </w:t>
      </w:r>
      <w:proofErr w:type="gram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sit</w:t>
      </w:r>
      <w:proofErr w:type="gram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amet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,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dissentias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ullamcorper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te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ius,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probatus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iracundia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sadipscing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at qui. Case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tacimates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ex qui,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nisl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nibh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necessitatibus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qui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eu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.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Hinc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primis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graeci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est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eu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. Solum impetus at pro, </w:t>
      </w:r>
      <w:proofErr w:type="gram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ex </w:t>
      </w:r>
      <w:r w:rsidR="00BB0F43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Ex</w:t>
      </w:r>
      <w:proofErr w:type="spellEnd"/>
      <w:proofErr w:type="gram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dicat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propriae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appetere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vim,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tamquam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posidonium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qui at. Et cum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justo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dicam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quando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, case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saperet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ad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pri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.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Atqui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r w:rsidRPr="000F0A26">
        <w:rPr>
          <w:rFonts w:ascii="Barlow Light" w:eastAsia="Georgia" w:hAnsi="Barlow Light" w:cs="Georgia"/>
          <w:color w:val="020302"/>
          <w:sz w:val="20"/>
          <w:szCs w:val="20"/>
        </w:rPr>
        <w:lastRenderedPageBreak/>
        <w:t xml:space="preserve">principes sea at. Minimum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voluptatum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reprehendunt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vel ea. Nam id autem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accumsan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qualisque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, libris nostro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corrumpit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vim.</w:t>
      </w:r>
      <w:r w:rsidR="00F92591"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Lorem ipsum dolor </w:t>
      </w:r>
      <w:proofErr w:type="gram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sit</w:t>
      </w:r>
      <w:proofErr w:type="gram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amet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,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dissentias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ullamcorper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te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ius,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probatus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iracundia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sadipscing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at qui. Case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tacimates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ex qui,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nisl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nibh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necessitatibus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qui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eu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.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Hinc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primis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graeci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est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eu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. Solum impetus at pro, ex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nam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quem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tollit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. Nam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ei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nobis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nusquam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platonem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. Eum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mnesarchum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interpretaris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ut.</w:t>
      </w:r>
      <w:proofErr w:type="spellEnd"/>
    </w:p>
    <w:p w14:paraId="06F9B789" w14:textId="77777777" w:rsidR="00BD1560" w:rsidRPr="000F0A26" w:rsidRDefault="00BD1560" w:rsidP="00BB0F43">
      <w:pPr>
        <w:spacing w:line="293" w:lineRule="auto"/>
        <w:ind w:left="360"/>
        <w:rPr>
          <w:rFonts w:ascii="Barlow Light" w:eastAsia="Georgia" w:hAnsi="Barlow Light" w:cs="Georgia"/>
          <w:color w:val="020302"/>
          <w:sz w:val="20"/>
          <w:szCs w:val="20"/>
        </w:rPr>
      </w:pPr>
    </w:p>
    <w:p w14:paraId="3502B679" w14:textId="77777777" w:rsidR="00BD1560" w:rsidRDefault="00BD1560" w:rsidP="00BB0F43">
      <w:pPr>
        <w:spacing w:line="293" w:lineRule="auto"/>
        <w:ind w:left="360"/>
        <w:rPr>
          <w:rFonts w:ascii="Barlow Light" w:eastAsia="Georgia" w:hAnsi="Barlow Light" w:cs="Georgia"/>
          <w:color w:val="020302"/>
          <w:sz w:val="20"/>
          <w:szCs w:val="20"/>
        </w:rPr>
      </w:pPr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Ex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dicat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propriae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appetere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vim,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tamquam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posidonium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qui at. Et cum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justo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dicam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quando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, case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saperet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ad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pri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.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Atqui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principes sea at. Minimum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voluptatum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reprehendunt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vel ea. Nam id autem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accumsan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qualisque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, no libris nostro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corrumpit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vim.</w:t>
      </w:r>
    </w:p>
    <w:p w14:paraId="441F002C" w14:textId="77777777" w:rsidR="00BB0F43" w:rsidRDefault="00BB0F43" w:rsidP="00BB0F43">
      <w:pPr>
        <w:spacing w:line="293" w:lineRule="auto"/>
        <w:ind w:left="360"/>
        <w:rPr>
          <w:rFonts w:ascii="Barlow Light" w:eastAsia="Georgia" w:hAnsi="Barlow Light" w:cs="Georgia"/>
          <w:color w:val="020302"/>
          <w:sz w:val="20"/>
          <w:szCs w:val="20"/>
        </w:rPr>
      </w:pPr>
    </w:p>
    <w:p w14:paraId="74566502" w14:textId="77777777" w:rsidR="00BB0F43" w:rsidRPr="000F0A26" w:rsidRDefault="00BB0F43" w:rsidP="00BB0F43">
      <w:pPr>
        <w:spacing w:line="293" w:lineRule="auto"/>
        <w:ind w:left="360"/>
        <w:rPr>
          <w:rFonts w:ascii="Barlow Light" w:eastAsia="Georgia" w:hAnsi="Barlow Light" w:cs="Georgia"/>
          <w:color w:val="020302"/>
          <w:sz w:val="20"/>
          <w:szCs w:val="20"/>
        </w:rPr>
      </w:pP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accumsan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qualisque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, no libris nostro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corrumpit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vim. Lorem ipsum dolor </w:t>
      </w:r>
      <w:proofErr w:type="gram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sit</w:t>
      </w:r>
      <w:proofErr w:type="gram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amet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,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dissentias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ullamcorper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te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ius,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probatus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iracundia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sadipscing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at qui. Case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tacimates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ex qui,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nisl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nibh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necessitatibus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qui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eu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.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Hinc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primis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graeci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est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eu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. Solum impetus at pro, ex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nam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quem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tollit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. Nam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ei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nobis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nusquam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platonem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. Eum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mnesarchum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interpretaris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ut.</w:t>
      </w:r>
      <w:proofErr w:type="spellEnd"/>
    </w:p>
    <w:p w14:paraId="316DF371" w14:textId="77777777" w:rsidR="00BB0F43" w:rsidRPr="000F0A26" w:rsidRDefault="00BB0F43" w:rsidP="00BB0F43">
      <w:pPr>
        <w:spacing w:line="293" w:lineRule="auto"/>
        <w:ind w:left="360"/>
        <w:rPr>
          <w:rFonts w:ascii="Barlow Light" w:eastAsia="Georgia" w:hAnsi="Barlow Light" w:cs="Georgia"/>
          <w:color w:val="020302"/>
          <w:sz w:val="20"/>
          <w:szCs w:val="20"/>
        </w:rPr>
      </w:pPr>
    </w:p>
    <w:p w14:paraId="6220F750" w14:textId="77777777" w:rsidR="00BB0F43" w:rsidRPr="000F0A26" w:rsidRDefault="00BB0F43" w:rsidP="00BB0F43">
      <w:pPr>
        <w:spacing w:line="293" w:lineRule="auto"/>
        <w:ind w:left="360"/>
        <w:rPr>
          <w:rFonts w:ascii="Barlow Light" w:eastAsia="Georgia" w:hAnsi="Barlow Light" w:cs="Georgia"/>
          <w:color w:val="020302"/>
          <w:sz w:val="20"/>
          <w:szCs w:val="20"/>
        </w:rPr>
      </w:pPr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Ex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dicat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propriae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appetere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vim,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tamquam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posidonium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qui at. Et cum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justo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dicam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quando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, case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saperet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ad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pri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.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Atqui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principes sea at. Minimum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voluptatum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reprehendunt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vel ea. Nam id autem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accumsan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qualisque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, no libris nostro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corrumpit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vim.</w:t>
      </w:r>
    </w:p>
    <w:p w14:paraId="25BC99EC" w14:textId="77777777" w:rsidR="00BB0F43" w:rsidRDefault="00BB0F43" w:rsidP="00BB0F43">
      <w:pPr>
        <w:spacing w:line="293" w:lineRule="auto"/>
        <w:ind w:left="360"/>
        <w:rPr>
          <w:rFonts w:ascii="Barlow Light" w:eastAsia="Georgia" w:hAnsi="Barlow Light" w:cs="Georgia"/>
          <w:color w:val="020302"/>
          <w:sz w:val="20"/>
          <w:szCs w:val="20"/>
        </w:rPr>
      </w:pPr>
    </w:p>
    <w:p w14:paraId="4F69AEC0" w14:textId="77777777" w:rsidR="00BB0F43" w:rsidRDefault="00BB0F43" w:rsidP="00BB0F43">
      <w:pPr>
        <w:spacing w:line="293" w:lineRule="auto"/>
        <w:ind w:left="360"/>
        <w:rPr>
          <w:rFonts w:ascii="Barlow Light" w:eastAsia="Georgia" w:hAnsi="Barlow Light" w:cs="Georgia"/>
          <w:color w:val="020302"/>
          <w:sz w:val="20"/>
          <w:szCs w:val="20"/>
        </w:rPr>
      </w:pPr>
    </w:p>
    <w:p w14:paraId="2461E88C" w14:textId="77777777" w:rsidR="00BB0F43" w:rsidRPr="000F0A26" w:rsidRDefault="00BB0F43" w:rsidP="00BB0F43">
      <w:pPr>
        <w:spacing w:line="293" w:lineRule="auto"/>
        <w:ind w:left="360"/>
        <w:rPr>
          <w:rFonts w:ascii="Barlow Light" w:eastAsia="Georgia" w:hAnsi="Barlow Light" w:cs="Georgia"/>
          <w:color w:val="020302"/>
          <w:sz w:val="20"/>
          <w:szCs w:val="20"/>
        </w:rPr>
      </w:pP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accumsan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qualisque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, no libris nostro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corrumpit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vim. Lorem ipsum dolor </w:t>
      </w:r>
      <w:proofErr w:type="gram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sit</w:t>
      </w:r>
      <w:proofErr w:type="gram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amet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,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dissentias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ullamcorper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te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ius,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probatus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iracundia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sadipscing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at qui. Case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tacimates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ex qui,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nisl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nibh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necessitatibus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qui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eu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.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Hinc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primis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graeci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est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eu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. Solum impetus at pro, ex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nam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quem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tollit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. Nam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ei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nobis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nusquam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platonem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. Eum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mnesarchum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interpretaris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ut.</w:t>
      </w:r>
      <w:proofErr w:type="spellEnd"/>
    </w:p>
    <w:p w14:paraId="5B2312CE" w14:textId="77777777" w:rsidR="00BB0F43" w:rsidRPr="000F0A26" w:rsidRDefault="00BB0F43" w:rsidP="00BB0F43">
      <w:pPr>
        <w:spacing w:line="293" w:lineRule="auto"/>
        <w:ind w:left="360"/>
        <w:rPr>
          <w:rFonts w:ascii="Barlow Light" w:eastAsia="Georgia" w:hAnsi="Barlow Light" w:cs="Georgia"/>
          <w:color w:val="020302"/>
          <w:sz w:val="20"/>
          <w:szCs w:val="20"/>
        </w:rPr>
      </w:pPr>
    </w:p>
    <w:p w14:paraId="6B9561C5" w14:textId="77777777" w:rsidR="00BB0F43" w:rsidRPr="000F0A26" w:rsidRDefault="00BB0F43" w:rsidP="00BB0F43">
      <w:pPr>
        <w:spacing w:line="293" w:lineRule="auto"/>
        <w:ind w:left="360"/>
        <w:rPr>
          <w:rFonts w:ascii="Barlow Light" w:eastAsia="Georgia" w:hAnsi="Barlow Light" w:cs="Georgia"/>
          <w:color w:val="020302"/>
          <w:sz w:val="20"/>
          <w:szCs w:val="20"/>
        </w:rPr>
      </w:pPr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Ex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dicat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propriae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appetere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vim,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tamquam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posidonium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qui at. Et cum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justo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dicam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quando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, case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saperet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ad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pri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.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Atqui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principes sea at. Minimum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voluptatum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reprehendunt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vel ea. Nam id autem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accumsan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qualisque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, no libris nostro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corrumpit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vim.</w:t>
      </w:r>
    </w:p>
    <w:p w14:paraId="5CD4A2D9" w14:textId="77777777" w:rsidR="00BB0F43" w:rsidRDefault="00BB0F43" w:rsidP="00BB0F43">
      <w:pPr>
        <w:spacing w:line="293" w:lineRule="auto"/>
        <w:ind w:left="360"/>
        <w:rPr>
          <w:rFonts w:ascii="Barlow Light" w:eastAsia="Georgia" w:hAnsi="Barlow Light" w:cs="Georgia"/>
          <w:color w:val="020302"/>
          <w:sz w:val="20"/>
          <w:szCs w:val="20"/>
        </w:rPr>
      </w:pPr>
    </w:p>
    <w:p w14:paraId="64784867" w14:textId="77777777" w:rsidR="00BB0F43" w:rsidRPr="000F0A26" w:rsidRDefault="00BB0F43" w:rsidP="00BB0F43">
      <w:pPr>
        <w:spacing w:line="293" w:lineRule="auto"/>
        <w:ind w:left="360"/>
        <w:rPr>
          <w:rFonts w:ascii="Barlow Light" w:eastAsia="Georgia" w:hAnsi="Barlow Light" w:cs="Georgia"/>
          <w:color w:val="020302"/>
          <w:sz w:val="20"/>
          <w:szCs w:val="20"/>
        </w:rPr>
      </w:pP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accumsan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qualisque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, no libris nostro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corrumpit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vim. Lorem ipsum dolor </w:t>
      </w:r>
      <w:proofErr w:type="gram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sit</w:t>
      </w:r>
      <w:proofErr w:type="gram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amet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,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dissentias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ullamcorper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te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ius,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probatus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iracundia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sadipscing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at qui. Case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tacimates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ex qui,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nisl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nibh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necessitatibus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qui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eu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.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Hinc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primis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graeci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est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eu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. Solum impetus at pro, ex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nam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quem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tollit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. Nam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ei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nobis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nusquam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platonem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. Eum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mnesarchum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interpretaris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ut.</w:t>
      </w:r>
      <w:proofErr w:type="spellEnd"/>
    </w:p>
    <w:p w14:paraId="757E94FF" w14:textId="77777777" w:rsidR="00BB0F43" w:rsidRPr="000F0A26" w:rsidRDefault="00BB0F43" w:rsidP="00BB0F43">
      <w:pPr>
        <w:spacing w:line="293" w:lineRule="auto"/>
        <w:ind w:left="360"/>
        <w:rPr>
          <w:rFonts w:ascii="Barlow Light" w:eastAsia="Georgia" w:hAnsi="Barlow Light" w:cs="Georgia"/>
          <w:color w:val="020302"/>
          <w:sz w:val="20"/>
          <w:szCs w:val="20"/>
        </w:rPr>
      </w:pPr>
    </w:p>
    <w:p w14:paraId="1426E4F7" w14:textId="77777777" w:rsidR="00BB0F43" w:rsidRPr="000F0A26" w:rsidRDefault="00BB0F43" w:rsidP="00BB0F43">
      <w:pPr>
        <w:spacing w:line="293" w:lineRule="auto"/>
        <w:ind w:left="360"/>
        <w:rPr>
          <w:rFonts w:ascii="Barlow Light" w:eastAsia="Georgia" w:hAnsi="Barlow Light" w:cs="Georgia"/>
          <w:color w:val="020302"/>
          <w:sz w:val="20"/>
          <w:szCs w:val="20"/>
        </w:rPr>
      </w:pPr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Ex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dicat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propriae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appetere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vim,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tamquam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posidonium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qui at. Et cum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justo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dicam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quando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, case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saperet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ad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pri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.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Atqui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principes sea at. Minimum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voluptatum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reprehendunt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vel ea. Nam id autem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accumsan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qualisque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, no libris nostro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corrumpit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vim.</w:t>
      </w:r>
    </w:p>
    <w:p w14:paraId="332A819E" w14:textId="77777777" w:rsidR="00BB0F43" w:rsidRDefault="00BB0F43" w:rsidP="00BB0F43">
      <w:pPr>
        <w:spacing w:line="293" w:lineRule="auto"/>
        <w:ind w:left="360"/>
        <w:rPr>
          <w:rFonts w:ascii="Barlow Light" w:eastAsia="Georgia" w:hAnsi="Barlow Light" w:cs="Georgia"/>
          <w:color w:val="020302"/>
          <w:sz w:val="20"/>
          <w:szCs w:val="20"/>
        </w:rPr>
      </w:pPr>
    </w:p>
    <w:p w14:paraId="00BB527C" w14:textId="77777777" w:rsidR="00BB0F43" w:rsidRPr="000F0A26" w:rsidRDefault="00BB0F43" w:rsidP="00234F88">
      <w:pPr>
        <w:spacing w:line="293" w:lineRule="auto"/>
        <w:ind w:left="360"/>
        <w:rPr>
          <w:rFonts w:ascii="Barlow Light" w:eastAsia="Georgia" w:hAnsi="Barlow Light" w:cs="Georgia"/>
          <w:color w:val="020302"/>
          <w:sz w:val="20"/>
          <w:szCs w:val="20"/>
        </w:rPr>
      </w:pP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lastRenderedPageBreak/>
        <w:t>accumsan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qualisque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, no libris nostro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corrumpit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vim. Lorem ipsum dolor </w:t>
      </w:r>
      <w:proofErr w:type="gram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sit</w:t>
      </w:r>
      <w:proofErr w:type="gram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amet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,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dissentias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ullamcorper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te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ius,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probatus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iracundia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sadipscing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at qui. Case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tacimates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ex qui,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nisl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nibh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necessitatibus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qui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eu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.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Hinc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primis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graeci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est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eu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. Solum impetus at pro, ex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nam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quem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tollit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. Nam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ei</w:t>
      </w:r>
      <w:proofErr w:type="spellEnd"/>
    </w:p>
    <w:p w14:paraId="2D58087C" w14:textId="77777777" w:rsidR="00BB0F43" w:rsidRPr="000F0A26" w:rsidRDefault="00BB0F43" w:rsidP="00BB0F43">
      <w:pPr>
        <w:spacing w:line="293" w:lineRule="auto"/>
        <w:ind w:left="360"/>
        <w:rPr>
          <w:rFonts w:ascii="Barlow Light" w:eastAsia="Georgia" w:hAnsi="Barlow Light" w:cs="Georgia"/>
          <w:color w:val="020302"/>
          <w:sz w:val="20"/>
          <w:szCs w:val="20"/>
        </w:rPr>
      </w:pPr>
    </w:p>
    <w:sectPr w:rsidR="00BB0F43" w:rsidRPr="000F0A26" w:rsidSect="00DE40BD">
      <w:headerReference w:type="default" r:id="rId7"/>
      <w:headerReference w:type="first" r:id="rId8"/>
      <w:type w:val="continuous"/>
      <w:pgSz w:w="12240" w:h="15840"/>
      <w:pgMar w:top="1210" w:right="1886" w:bottom="2520" w:left="1440" w:header="1152" w:footer="907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B0D2D9" w14:textId="77777777" w:rsidR="001D3014" w:rsidRDefault="001D3014" w:rsidP="00091610">
      <w:r>
        <w:separator/>
      </w:r>
    </w:p>
  </w:endnote>
  <w:endnote w:type="continuationSeparator" w:id="0">
    <w:p w14:paraId="3D8C4D29" w14:textId="77777777" w:rsidR="001D3014" w:rsidRDefault="001D3014" w:rsidP="000916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Barlow">
    <w:panose1 w:val="00000500000000000000"/>
    <w:charset w:val="4D"/>
    <w:family w:val="auto"/>
    <w:pitch w:val="variable"/>
    <w:sig w:usb0="20000007" w:usb1="00000000" w:usb2="00000000" w:usb3="00000000" w:csb0="00000193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arlow Light">
    <w:panose1 w:val="00000400000000000000"/>
    <w:charset w:val="4D"/>
    <w:family w:val="auto"/>
    <w:pitch w:val="variable"/>
    <w:sig w:usb0="20000007" w:usb1="00000000" w:usb2="00000000" w:usb3="00000000" w:csb0="00000193" w:csb1="00000000"/>
  </w:font>
  <w:font w:name="Alumni Sans">
    <w:panose1 w:val="00000000000000000000"/>
    <w:charset w:val="4D"/>
    <w:family w:val="auto"/>
    <w:pitch w:val="variable"/>
    <w:sig w:usb0="A00002FF" w:usb1="4000206B" w:usb2="00000000" w:usb3="00000000" w:csb0="00000197" w:csb1="00000000"/>
  </w:font>
  <w:font w:name="Barlow SemiBold">
    <w:panose1 w:val="00000700000000000000"/>
    <w:charset w:val="4D"/>
    <w:family w:val="auto"/>
    <w:pitch w:val="variable"/>
    <w:sig w:usb0="20000007" w:usb1="00000000" w:usb2="00000000" w:usb3="00000000" w:csb0="00000193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24C2ED" w14:textId="77777777" w:rsidR="001D3014" w:rsidRDefault="001D3014" w:rsidP="00091610">
      <w:r>
        <w:separator/>
      </w:r>
    </w:p>
  </w:footnote>
  <w:footnote w:type="continuationSeparator" w:id="0">
    <w:p w14:paraId="30DAF88D" w14:textId="77777777" w:rsidR="001D3014" w:rsidRDefault="001D3014" w:rsidP="000916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5C5E2F" w14:textId="77777777" w:rsidR="0045651C" w:rsidRDefault="00203569" w:rsidP="0045651C">
    <w:pPr>
      <w:pStyle w:val="Header"/>
    </w:pPr>
    <w:r>
      <w:rPr>
        <w:noProof/>
      </w:rPr>
      <w:drawing>
        <wp:anchor distT="0" distB="0" distL="114300" distR="114300" simplePos="0" relativeHeight="251657216" behindDoc="1" locked="0" layoutInCell="1" allowOverlap="1" wp14:anchorId="5FA14BAB" wp14:editId="49E0D97B">
          <wp:simplePos x="0" y="0"/>
          <wp:positionH relativeFrom="page">
            <wp:align>center</wp:align>
          </wp:positionH>
          <wp:positionV relativeFrom="page">
            <wp:align>top</wp:align>
          </wp:positionV>
          <wp:extent cx="7735570" cy="10010775"/>
          <wp:effectExtent l="0" t="0" r="0" b="0"/>
          <wp:wrapNone/>
          <wp:docPr id="2" name="Picture 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35570" cy="10010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069605AC" w14:textId="77777777" w:rsidR="00335F4D" w:rsidRPr="00BF65A1" w:rsidRDefault="00335F4D" w:rsidP="0045651C">
    <w:pPr>
      <w:tabs>
        <w:tab w:val="left" w:pos="8730"/>
        <w:tab w:val="left" w:pos="11070"/>
      </w:tabs>
      <w:spacing w:before="49" w:line="178" w:lineRule="exact"/>
      <w:ind w:right="416"/>
      <w:jc w:val="right"/>
      <w:rPr>
        <w:rFonts w:eastAsia="Georgia" w:cs="Georgia"/>
        <w:color w:val="020302"/>
        <w:spacing w:val="2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06EC41" w14:textId="77777777" w:rsidR="0045651C" w:rsidRDefault="00203569" w:rsidP="0045651C">
    <w:pPr>
      <w:pStyle w:val="Header"/>
      <w:ind w:left="8100"/>
    </w:pPr>
    <w:r>
      <w:rPr>
        <w:noProof/>
      </w:rPr>
      <w:drawing>
        <wp:anchor distT="0" distB="0" distL="114300" distR="114300" simplePos="0" relativeHeight="251658240" behindDoc="1" locked="0" layoutInCell="1" allowOverlap="1" wp14:anchorId="52040EE9" wp14:editId="75E03295">
          <wp:simplePos x="0" y="0"/>
          <wp:positionH relativeFrom="page">
            <wp:align>left</wp:align>
          </wp:positionH>
          <wp:positionV relativeFrom="page">
            <wp:align>top</wp:align>
          </wp:positionV>
          <wp:extent cx="7772400" cy="10058400"/>
          <wp:effectExtent l="0" t="0" r="0" b="0"/>
          <wp:wrapNone/>
          <wp:docPr id="1" name="Picture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2"/>
                  <pic:cNvPicPr>
                    <a:picLocks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772400" cy="10058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FA253FA" w14:textId="77777777" w:rsidR="0045651C" w:rsidRPr="00FE065C" w:rsidRDefault="0045651C" w:rsidP="0045651C">
    <w:pPr>
      <w:pStyle w:val="Header"/>
      <w:tabs>
        <w:tab w:val="left" w:pos="8730"/>
      </w:tabs>
      <w:ind w:left="7920" w:firstLine="810"/>
      <w:rPr>
        <w:rFonts w:ascii="Barlow" w:hAnsi="Barlow"/>
        <w:sz w:val="24"/>
      </w:rPr>
    </w:pPr>
  </w:p>
  <w:p w14:paraId="517C79E8" w14:textId="77777777" w:rsidR="00032231" w:rsidRPr="00FE065C" w:rsidRDefault="00032231" w:rsidP="002B0C9D">
    <w:pPr>
      <w:tabs>
        <w:tab w:val="left" w:pos="8910"/>
      </w:tabs>
      <w:spacing w:before="49" w:line="178" w:lineRule="exact"/>
      <w:ind w:left="8910" w:right="416"/>
      <w:rPr>
        <w:rFonts w:ascii="Barlow" w:eastAsia="Verdana" w:hAnsi="Barlow" w:cs="Verdana"/>
        <w:color w:val="020302"/>
        <w:spacing w:val="2"/>
        <w:sz w:val="24"/>
      </w:rPr>
    </w:pPr>
  </w:p>
  <w:p w14:paraId="2F5D9C30" w14:textId="77777777" w:rsidR="00032231" w:rsidRPr="00FE065C" w:rsidRDefault="00032231" w:rsidP="002B0C9D">
    <w:pPr>
      <w:tabs>
        <w:tab w:val="left" w:pos="8910"/>
      </w:tabs>
      <w:spacing w:before="49" w:line="178" w:lineRule="exact"/>
      <w:ind w:left="8910" w:right="416"/>
      <w:rPr>
        <w:rFonts w:ascii="Barlow" w:eastAsia="Verdana" w:hAnsi="Barlow" w:cs="Verdana"/>
        <w:color w:val="020302"/>
        <w:spacing w:val="2"/>
        <w:sz w:val="24"/>
      </w:rPr>
    </w:pPr>
  </w:p>
  <w:p w14:paraId="353DAE49" w14:textId="77777777" w:rsidR="00032231" w:rsidRPr="00FE065C" w:rsidRDefault="00032231" w:rsidP="002B0C9D">
    <w:pPr>
      <w:tabs>
        <w:tab w:val="left" w:pos="8910"/>
      </w:tabs>
      <w:spacing w:before="49" w:line="178" w:lineRule="exact"/>
      <w:ind w:left="8910" w:right="416"/>
      <w:rPr>
        <w:rFonts w:ascii="Barlow" w:eastAsia="Verdana" w:hAnsi="Barlow" w:cs="Verdana"/>
        <w:color w:val="020302"/>
        <w:spacing w:val="2"/>
        <w:sz w:val="24"/>
      </w:rPr>
    </w:pPr>
  </w:p>
  <w:p w14:paraId="1A53FFFD" w14:textId="77777777" w:rsidR="00032231" w:rsidRPr="00FE065C" w:rsidRDefault="00032231" w:rsidP="00FE065C">
    <w:pPr>
      <w:tabs>
        <w:tab w:val="left" w:pos="8910"/>
      </w:tabs>
      <w:spacing w:before="49" w:line="178" w:lineRule="exact"/>
      <w:ind w:right="416"/>
      <w:rPr>
        <w:rFonts w:ascii="Barlow" w:eastAsia="Verdana" w:hAnsi="Barlow" w:cs="Verdana"/>
        <w:color w:val="020302"/>
        <w:spacing w:val="2"/>
        <w:sz w:val="24"/>
      </w:rPr>
    </w:pPr>
  </w:p>
  <w:p w14:paraId="23903BBE" w14:textId="77777777" w:rsidR="00032231" w:rsidRPr="00FE065C" w:rsidRDefault="00032231" w:rsidP="00032231">
    <w:pPr>
      <w:tabs>
        <w:tab w:val="left" w:pos="8910"/>
      </w:tabs>
      <w:spacing w:before="49" w:line="178" w:lineRule="exact"/>
      <w:ind w:right="416"/>
      <w:rPr>
        <w:rFonts w:ascii="Barlow" w:eastAsia="Verdana" w:hAnsi="Barlow" w:cs="Verdana"/>
        <w:color w:val="020302"/>
        <w:spacing w:val="2"/>
        <w:sz w:val="24"/>
      </w:rPr>
    </w:pPr>
  </w:p>
  <w:p w14:paraId="6F50AFA7" w14:textId="77777777" w:rsidR="0045651C" w:rsidRPr="003416A7" w:rsidRDefault="0045651C" w:rsidP="00FE065C">
    <w:pPr>
      <w:tabs>
        <w:tab w:val="right" w:pos="8730"/>
        <w:tab w:val="left" w:pos="9000"/>
      </w:tabs>
      <w:spacing w:before="49" w:line="178" w:lineRule="exact"/>
      <w:ind w:left="7110" w:right="-180"/>
      <w:rPr>
        <w:rFonts w:ascii="Alumni Sans" w:eastAsia="Verdana" w:hAnsi="Alumni Sans" w:cs="Verdana"/>
        <w:b/>
        <w:bCs/>
        <w:color w:val="990000"/>
        <w:spacing w:val="2"/>
        <w:sz w:val="22"/>
        <w:szCs w:val="22"/>
      </w:rPr>
    </w:pPr>
    <w:r w:rsidRPr="003416A7">
      <w:rPr>
        <w:rFonts w:ascii="Alumni Sans" w:eastAsia="Verdana" w:hAnsi="Alumni Sans" w:cs="Verdana"/>
        <w:b/>
        <w:bCs/>
        <w:color w:val="990000"/>
        <w:spacing w:val="2"/>
        <w:sz w:val="22"/>
        <w:szCs w:val="22"/>
      </w:rPr>
      <w:fldChar w:fldCharType="begin"/>
    </w:r>
    <w:r w:rsidRPr="003416A7">
      <w:rPr>
        <w:rFonts w:ascii="Alumni Sans" w:eastAsia="Verdana" w:hAnsi="Alumni Sans" w:cs="Verdana"/>
        <w:b/>
        <w:bCs/>
        <w:color w:val="990000"/>
        <w:spacing w:val="2"/>
        <w:sz w:val="22"/>
        <w:szCs w:val="22"/>
      </w:rPr>
      <w:instrText xml:space="preserve"> FILLIN  \* MERGEFORMAT </w:instrText>
    </w:r>
    <w:r w:rsidRPr="003416A7">
      <w:rPr>
        <w:rFonts w:ascii="Alumni Sans" w:eastAsia="Verdana" w:hAnsi="Alumni Sans" w:cs="Verdana"/>
        <w:b/>
        <w:bCs/>
        <w:color w:val="990000"/>
        <w:spacing w:val="2"/>
        <w:sz w:val="22"/>
        <w:szCs w:val="22"/>
      </w:rPr>
      <w:fldChar w:fldCharType="separate"/>
    </w:r>
    <w:r w:rsidR="00AF074E">
      <w:rPr>
        <w:rFonts w:ascii="Alumni Sans" w:eastAsia="Verdana" w:hAnsi="Alumni Sans" w:cs="Verdana"/>
        <w:b/>
        <w:bCs/>
        <w:color w:val="990000"/>
        <w:spacing w:val="2"/>
        <w:sz w:val="22"/>
        <w:szCs w:val="22"/>
      </w:rPr>
      <w:t>NAME OF SCHOOL, DEPT OR OFFICE</w:t>
    </w:r>
    <w:r w:rsidRPr="003416A7">
      <w:rPr>
        <w:rFonts w:ascii="Alumni Sans" w:eastAsia="Verdana" w:hAnsi="Alumni Sans" w:cs="Verdana"/>
        <w:b/>
        <w:bCs/>
        <w:color w:val="990000"/>
        <w:spacing w:val="2"/>
        <w:sz w:val="22"/>
        <w:szCs w:val="22"/>
      </w:rPr>
      <w:fldChar w:fldCharType="end"/>
    </w:r>
  </w:p>
  <w:p w14:paraId="056F8C63" w14:textId="77777777" w:rsidR="0045651C" w:rsidRPr="000F0A26" w:rsidRDefault="0045651C" w:rsidP="00FE065C">
    <w:pPr>
      <w:tabs>
        <w:tab w:val="right" w:pos="8730"/>
        <w:tab w:val="left" w:pos="9000"/>
      </w:tabs>
      <w:spacing w:before="49" w:line="178" w:lineRule="exact"/>
      <w:ind w:left="7110" w:right="-180"/>
      <w:rPr>
        <w:rFonts w:ascii="Barlow Light" w:eastAsia="Georgia" w:hAnsi="Barlow Light" w:cs="Georgia"/>
        <w:i/>
        <w:iCs/>
        <w:color w:val="020302"/>
        <w:spacing w:val="2"/>
        <w:sz w:val="15"/>
        <w:szCs w:val="15"/>
      </w:rPr>
    </w:pPr>
    <w:r w:rsidRPr="000F0A26">
      <w:rPr>
        <w:rFonts w:ascii="Barlow Light" w:eastAsia="Georgia" w:hAnsi="Barlow Light" w:cs="Georgia"/>
        <w:i/>
        <w:iCs/>
        <w:color w:val="020302"/>
        <w:spacing w:val="2"/>
        <w:sz w:val="15"/>
        <w:szCs w:val="15"/>
      </w:rPr>
      <w:fldChar w:fldCharType="begin"/>
    </w:r>
    <w:r w:rsidRPr="000F0A26">
      <w:rPr>
        <w:rFonts w:ascii="Barlow Light" w:eastAsia="Georgia" w:hAnsi="Barlow Light" w:cs="Georgia"/>
        <w:i/>
        <w:iCs/>
        <w:color w:val="020302"/>
        <w:spacing w:val="2"/>
        <w:sz w:val="15"/>
        <w:szCs w:val="15"/>
      </w:rPr>
      <w:instrText xml:space="preserve"> FILLIN  \* MERGEFORMAT </w:instrText>
    </w:r>
    <w:r w:rsidRPr="000F0A26">
      <w:rPr>
        <w:rFonts w:ascii="Barlow Light" w:eastAsia="Georgia" w:hAnsi="Barlow Light" w:cs="Georgia"/>
        <w:i/>
        <w:iCs/>
        <w:color w:val="020302"/>
        <w:spacing w:val="2"/>
        <w:sz w:val="15"/>
        <w:szCs w:val="15"/>
      </w:rPr>
      <w:fldChar w:fldCharType="separate"/>
    </w:r>
    <w:r w:rsidR="00AF074E">
      <w:rPr>
        <w:rFonts w:ascii="Barlow Light" w:eastAsia="Georgia" w:hAnsi="Barlow Light" w:cs="Georgia"/>
        <w:i/>
        <w:iCs/>
        <w:color w:val="020302"/>
        <w:spacing w:val="2"/>
        <w:sz w:val="15"/>
        <w:szCs w:val="15"/>
      </w:rPr>
      <w:t>Department (if needed)</w:t>
    </w:r>
    <w:r w:rsidRPr="000F0A26">
      <w:rPr>
        <w:rFonts w:ascii="Barlow Light" w:eastAsia="Georgia" w:hAnsi="Barlow Light" w:cs="Georgia"/>
        <w:i/>
        <w:iCs/>
        <w:color w:val="020302"/>
        <w:spacing w:val="2"/>
        <w:sz w:val="15"/>
        <w:szCs w:val="15"/>
      </w:rPr>
      <w:fldChar w:fldCharType="end"/>
    </w:r>
  </w:p>
  <w:p w14:paraId="2369690A" w14:textId="77777777" w:rsidR="0045651C" w:rsidRPr="003416A7" w:rsidRDefault="0045651C" w:rsidP="00FE065C">
    <w:pPr>
      <w:tabs>
        <w:tab w:val="right" w:pos="8730"/>
        <w:tab w:val="left" w:pos="9000"/>
      </w:tabs>
      <w:spacing w:before="49" w:line="178" w:lineRule="exact"/>
      <w:ind w:left="7110" w:right="-180"/>
      <w:rPr>
        <w:rFonts w:ascii="Barlow" w:eastAsia="Georgia" w:hAnsi="Barlow" w:cs="Georgia"/>
        <w:i/>
        <w:color w:val="020302"/>
        <w:spacing w:val="2"/>
        <w:sz w:val="14"/>
        <w:szCs w:val="14"/>
      </w:rPr>
    </w:pPr>
  </w:p>
  <w:p w14:paraId="1DEF6B84" w14:textId="77777777" w:rsidR="0045651C" w:rsidRPr="000F0A26" w:rsidRDefault="0045651C" w:rsidP="00FE065C">
    <w:pPr>
      <w:tabs>
        <w:tab w:val="right" w:pos="8730"/>
        <w:tab w:val="left" w:pos="9000"/>
      </w:tabs>
      <w:spacing w:before="48"/>
      <w:ind w:left="7110" w:right="-180"/>
      <w:rPr>
        <w:rFonts w:ascii="Barlow Light" w:eastAsia="Georgia" w:hAnsi="Barlow Light" w:cs="Georgia"/>
        <w:color w:val="020302"/>
        <w:spacing w:val="2"/>
        <w:sz w:val="15"/>
        <w:szCs w:val="15"/>
      </w:rPr>
    </w:pPr>
    <w:r w:rsidRPr="000F0A26">
      <w:rPr>
        <w:rFonts w:ascii="Barlow Light" w:eastAsia="Georgia" w:hAnsi="Barlow Light" w:cs="Georgia"/>
        <w:color w:val="020302"/>
        <w:spacing w:val="2"/>
        <w:sz w:val="15"/>
        <w:szCs w:val="15"/>
      </w:rPr>
      <w:fldChar w:fldCharType="begin"/>
    </w:r>
    <w:r w:rsidRPr="000F0A26">
      <w:rPr>
        <w:rFonts w:ascii="Barlow Light" w:eastAsia="Georgia" w:hAnsi="Barlow Light" w:cs="Georgia"/>
        <w:color w:val="020302"/>
        <w:spacing w:val="2"/>
        <w:sz w:val="15"/>
        <w:szCs w:val="15"/>
      </w:rPr>
      <w:instrText xml:space="preserve"> FILLIN  \* MERGEFORMAT </w:instrText>
    </w:r>
    <w:r w:rsidRPr="000F0A26">
      <w:rPr>
        <w:rFonts w:ascii="Barlow Light" w:eastAsia="Georgia" w:hAnsi="Barlow Light" w:cs="Georgia"/>
        <w:color w:val="020302"/>
        <w:spacing w:val="2"/>
        <w:sz w:val="15"/>
        <w:szCs w:val="15"/>
      </w:rPr>
      <w:fldChar w:fldCharType="separate"/>
    </w:r>
    <w:r w:rsidR="00AF074E">
      <w:rPr>
        <w:rFonts w:ascii="Barlow Light" w:eastAsia="Georgia" w:hAnsi="Barlow Light" w:cs="Georgia"/>
        <w:color w:val="020302"/>
        <w:spacing w:val="2"/>
        <w:sz w:val="15"/>
        <w:szCs w:val="15"/>
      </w:rPr>
      <w:t>Address Line 1</w:t>
    </w:r>
    <w:r w:rsidRPr="000F0A26">
      <w:rPr>
        <w:rFonts w:ascii="Barlow Light" w:eastAsia="Georgia" w:hAnsi="Barlow Light" w:cs="Georgia"/>
        <w:color w:val="020302"/>
        <w:spacing w:val="2"/>
        <w:sz w:val="15"/>
        <w:szCs w:val="15"/>
      </w:rPr>
      <w:fldChar w:fldCharType="end"/>
    </w:r>
  </w:p>
  <w:p w14:paraId="04FC7A5A" w14:textId="77777777" w:rsidR="0045651C" w:rsidRPr="000F0A26" w:rsidRDefault="0045651C" w:rsidP="00FE065C">
    <w:pPr>
      <w:tabs>
        <w:tab w:val="right" w:pos="8730"/>
        <w:tab w:val="left" w:pos="9000"/>
        <w:tab w:val="left" w:pos="11070"/>
      </w:tabs>
      <w:spacing w:before="49" w:line="178" w:lineRule="exact"/>
      <w:ind w:left="7110" w:right="-180"/>
      <w:rPr>
        <w:rFonts w:ascii="Barlow Light" w:eastAsia="Georgia" w:hAnsi="Barlow Light" w:cs="Georgia"/>
        <w:color w:val="020302"/>
        <w:spacing w:val="2"/>
        <w:sz w:val="15"/>
        <w:szCs w:val="15"/>
      </w:rPr>
    </w:pPr>
    <w:r w:rsidRPr="000F0A26">
      <w:rPr>
        <w:rFonts w:ascii="Barlow Light" w:eastAsia="Georgia" w:hAnsi="Barlow Light" w:cs="Georgia"/>
        <w:color w:val="020302"/>
        <w:spacing w:val="2"/>
        <w:sz w:val="15"/>
        <w:szCs w:val="15"/>
      </w:rPr>
      <w:fldChar w:fldCharType="begin"/>
    </w:r>
    <w:r w:rsidRPr="000F0A26">
      <w:rPr>
        <w:rFonts w:ascii="Barlow Light" w:eastAsia="Georgia" w:hAnsi="Barlow Light" w:cs="Georgia"/>
        <w:color w:val="020302"/>
        <w:spacing w:val="2"/>
        <w:sz w:val="15"/>
        <w:szCs w:val="15"/>
      </w:rPr>
      <w:instrText xml:space="preserve"> FILLIN  \* MERGEFORMAT </w:instrText>
    </w:r>
    <w:r w:rsidRPr="000F0A26">
      <w:rPr>
        <w:rFonts w:ascii="Barlow Light" w:eastAsia="Georgia" w:hAnsi="Barlow Light" w:cs="Georgia"/>
        <w:color w:val="020302"/>
        <w:spacing w:val="2"/>
        <w:sz w:val="15"/>
        <w:szCs w:val="15"/>
      </w:rPr>
      <w:fldChar w:fldCharType="separate"/>
    </w:r>
    <w:r w:rsidR="00AF074E">
      <w:rPr>
        <w:rFonts w:ascii="Barlow Light" w:eastAsia="Georgia" w:hAnsi="Barlow Light" w:cs="Georgia"/>
        <w:color w:val="020302"/>
        <w:spacing w:val="2"/>
        <w:sz w:val="15"/>
        <w:szCs w:val="15"/>
      </w:rPr>
      <w:t>Address Line 2</w:t>
    </w:r>
    <w:r w:rsidRPr="000F0A26">
      <w:rPr>
        <w:rFonts w:ascii="Barlow Light" w:eastAsia="Georgia" w:hAnsi="Barlow Light" w:cs="Georgia"/>
        <w:color w:val="020302"/>
        <w:spacing w:val="2"/>
        <w:sz w:val="15"/>
        <w:szCs w:val="15"/>
      </w:rPr>
      <w:fldChar w:fldCharType="end"/>
    </w:r>
  </w:p>
  <w:p w14:paraId="64EE888A" w14:textId="77777777" w:rsidR="008131E5" w:rsidRPr="000F0A26" w:rsidRDefault="008131E5" w:rsidP="00FE065C">
    <w:pPr>
      <w:tabs>
        <w:tab w:val="right" w:pos="8730"/>
        <w:tab w:val="left" w:pos="9000"/>
        <w:tab w:val="left" w:pos="11070"/>
      </w:tabs>
      <w:spacing w:before="49" w:line="178" w:lineRule="exact"/>
      <w:ind w:left="7110" w:right="-180"/>
      <w:rPr>
        <w:rFonts w:ascii="Barlow" w:eastAsia="Georgia" w:hAnsi="Barlow" w:cs="Georgia"/>
        <w:color w:val="020302"/>
        <w:spacing w:val="2"/>
        <w:sz w:val="15"/>
        <w:szCs w:val="15"/>
      </w:rPr>
    </w:pPr>
    <w:r w:rsidRPr="000F0A26">
      <w:rPr>
        <w:rFonts w:ascii="Barlow SemiBold" w:eastAsia="Verdana" w:hAnsi="Barlow SemiBold" w:cs="Verdana"/>
        <w:b/>
        <w:bCs/>
        <w:color w:val="020302"/>
        <w:sz w:val="15"/>
        <w:szCs w:val="15"/>
      </w:rPr>
      <w:t>P</w:t>
    </w:r>
    <w:r w:rsidRPr="000F0A26">
      <w:rPr>
        <w:rFonts w:ascii="Barlow" w:eastAsia="Verdana" w:hAnsi="Barlow" w:cs="Verdana"/>
        <w:b/>
        <w:bCs/>
        <w:color w:val="020302"/>
        <w:spacing w:val="-19"/>
        <w:sz w:val="15"/>
        <w:szCs w:val="15"/>
      </w:rPr>
      <w:t xml:space="preserve"> </w:t>
    </w:r>
    <w:r w:rsidRPr="000F0A26">
      <w:rPr>
        <w:rFonts w:ascii="Barlow Light" w:eastAsia="Georgia" w:hAnsi="Barlow Light" w:cs="Georgia"/>
        <w:color w:val="020302"/>
        <w:spacing w:val="2"/>
        <w:sz w:val="15"/>
        <w:szCs w:val="15"/>
      </w:rPr>
      <w:fldChar w:fldCharType="begin"/>
    </w:r>
    <w:r w:rsidRPr="000F0A26">
      <w:rPr>
        <w:rFonts w:ascii="Barlow Light" w:eastAsia="Georgia" w:hAnsi="Barlow Light" w:cs="Georgia"/>
        <w:color w:val="020302"/>
        <w:spacing w:val="2"/>
        <w:sz w:val="15"/>
        <w:szCs w:val="15"/>
      </w:rPr>
      <w:instrText xml:space="preserve"> FILLIN  \* MERGEFORMAT </w:instrText>
    </w:r>
    <w:r w:rsidRPr="000F0A26">
      <w:rPr>
        <w:rFonts w:ascii="Barlow Light" w:eastAsia="Georgia" w:hAnsi="Barlow Light" w:cs="Georgia"/>
        <w:color w:val="020302"/>
        <w:spacing w:val="2"/>
        <w:sz w:val="15"/>
        <w:szCs w:val="15"/>
      </w:rPr>
      <w:fldChar w:fldCharType="separate"/>
    </w:r>
    <w:r w:rsidR="00AF074E">
      <w:rPr>
        <w:rFonts w:ascii="Barlow Light" w:eastAsia="Georgia" w:hAnsi="Barlow Light" w:cs="Georgia"/>
        <w:color w:val="020302"/>
        <w:spacing w:val="2"/>
        <w:sz w:val="15"/>
        <w:szCs w:val="15"/>
      </w:rPr>
      <w:t>Phone number w/periods</w:t>
    </w:r>
    <w:r w:rsidRPr="000F0A26">
      <w:rPr>
        <w:rFonts w:ascii="Barlow Light" w:eastAsia="Georgia" w:hAnsi="Barlow Light" w:cs="Georgia"/>
        <w:color w:val="020302"/>
        <w:spacing w:val="2"/>
        <w:sz w:val="15"/>
        <w:szCs w:val="15"/>
      </w:rPr>
      <w:fldChar w:fldCharType="end"/>
    </w:r>
    <w:r w:rsidRPr="000F0A26">
      <w:rPr>
        <w:rFonts w:ascii="Barlow" w:eastAsia="Georgia" w:hAnsi="Barlow" w:cs="Georgia"/>
        <w:color w:val="020302"/>
        <w:spacing w:val="2"/>
        <w:sz w:val="15"/>
        <w:szCs w:val="15"/>
      </w:rPr>
      <w:t xml:space="preserve"> </w:t>
    </w:r>
  </w:p>
  <w:p w14:paraId="2DF8F8AA" w14:textId="77777777" w:rsidR="008131E5" w:rsidRPr="000F0A26" w:rsidRDefault="008131E5" w:rsidP="00FE065C">
    <w:pPr>
      <w:tabs>
        <w:tab w:val="right" w:pos="8730"/>
        <w:tab w:val="left" w:pos="9000"/>
        <w:tab w:val="left" w:pos="11070"/>
      </w:tabs>
      <w:spacing w:before="49" w:line="178" w:lineRule="exact"/>
      <w:ind w:left="7110" w:right="-180"/>
      <w:rPr>
        <w:rFonts w:ascii="Barlow" w:eastAsia="Georgia" w:hAnsi="Barlow" w:cs="Georgia"/>
        <w:color w:val="020302"/>
        <w:spacing w:val="2"/>
        <w:sz w:val="15"/>
        <w:szCs w:val="15"/>
      </w:rPr>
    </w:pPr>
    <w:r w:rsidRPr="000F0A26">
      <w:rPr>
        <w:rFonts w:ascii="Barlow SemiBold" w:eastAsia="Verdana" w:hAnsi="Barlow SemiBold" w:cs="Verdana"/>
        <w:b/>
        <w:bCs/>
        <w:color w:val="020302"/>
        <w:sz w:val="15"/>
        <w:szCs w:val="15"/>
      </w:rPr>
      <w:t>F</w:t>
    </w:r>
    <w:r w:rsidRPr="000F0A26">
      <w:rPr>
        <w:rFonts w:ascii="Barlow SemiBold" w:eastAsia="Verdana" w:hAnsi="Barlow SemiBold" w:cs="Verdana"/>
        <w:b/>
        <w:bCs/>
        <w:color w:val="020302"/>
        <w:spacing w:val="-3"/>
        <w:sz w:val="15"/>
        <w:szCs w:val="15"/>
      </w:rPr>
      <w:t xml:space="preserve"> </w:t>
    </w:r>
    <w:r w:rsidRPr="000F0A26">
      <w:rPr>
        <w:rFonts w:ascii="Barlow Light" w:eastAsia="Georgia" w:hAnsi="Barlow Light" w:cs="Georgia"/>
        <w:color w:val="020302"/>
        <w:spacing w:val="2"/>
        <w:sz w:val="15"/>
        <w:szCs w:val="15"/>
      </w:rPr>
      <w:fldChar w:fldCharType="begin"/>
    </w:r>
    <w:r w:rsidRPr="000F0A26">
      <w:rPr>
        <w:rFonts w:ascii="Barlow Light" w:eastAsia="Georgia" w:hAnsi="Barlow Light" w:cs="Georgia"/>
        <w:color w:val="020302"/>
        <w:spacing w:val="2"/>
        <w:sz w:val="15"/>
        <w:szCs w:val="15"/>
      </w:rPr>
      <w:instrText xml:space="preserve"> FILLIN  \* MERGEFORMAT </w:instrText>
    </w:r>
    <w:r w:rsidRPr="000F0A26">
      <w:rPr>
        <w:rFonts w:ascii="Barlow Light" w:eastAsia="Georgia" w:hAnsi="Barlow Light" w:cs="Georgia"/>
        <w:color w:val="020302"/>
        <w:spacing w:val="2"/>
        <w:sz w:val="15"/>
        <w:szCs w:val="15"/>
      </w:rPr>
      <w:fldChar w:fldCharType="separate"/>
    </w:r>
    <w:r w:rsidR="00AF074E">
      <w:rPr>
        <w:rFonts w:ascii="Barlow Light" w:eastAsia="Georgia" w:hAnsi="Barlow Light" w:cs="Georgia"/>
        <w:color w:val="020302"/>
        <w:spacing w:val="2"/>
        <w:sz w:val="15"/>
        <w:szCs w:val="15"/>
      </w:rPr>
      <w:t>Fax Number w/periods</w:t>
    </w:r>
    <w:r w:rsidRPr="000F0A26">
      <w:rPr>
        <w:rFonts w:ascii="Barlow Light" w:eastAsia="Georgia" w:hAnsi="Barlow Light" w:cs="Georgia"/>
        <w:color w:val="020302"/>
        <w:spacing w:val="2"/>
        <w:sz w:val="15"/>
        <w:szCs w:val="15"/>
      </w:rPr>
      <w:fldChar w:fldCharType="end"/>
    </w:r>
    <w:r w:rsidRPr="000F0A26">
      <w:rPr>
        <w:rFonts w:ascii="Barlow" w:eastAsia="Georgia" w:hAnsi="Barlow" w:cs="Georgia"/>
        <w:color w:val="020302"/>
        <w:spacing w:val="2"/>
        <w:sz w:val="15"/>
        <w:szCs w:val="15"/>
      </w:rPr>
      <w:t xml:space="preserve"> </w:t>
    </w:r>
  </w:p>
  <w:p w14:paraId="43686621" w14:textId="77777777" w:rsidR="0045651C" w:rsidRPr="000F0A26" w:rsidRDefault="0045651C" w:rsidP="00FE065C">
    <w:pPr>
      <w:tabs>
        <w:tab w:val="right" w:pos="8730"/>
        <w:tab w:val="left" w:pos="9000"/>
      </w:tabs>
      <w:spacing w:before="49" w:line="178" w:lineRule="exact"/>
      <w:ind w:left="7110" w:right="-180"/>
      <w:rPr>
        <w:rFonts w:ascii="Barlow Light" w:eastAsia="Georgia" w:hAnsi="Barlow Light" w:cs="Georgia"/>
        <w:color w:val="020302"/>
        <w:spacing w:val="2"/>
        <w:sz w:val="15"/>
        <w:szCs w:val="15"/>
      </w:rPr>
    </w:pPr>
    <w:r w:rsidRPr="000F0A26">
      <w:rPr>
        <w:rFonts w:ascii="Barlow Light" w:eastAsia="Georgia" w:hAnsi="Barlow Light" w:cs="Georgia"/>
        <w:color w:val="020302"/>
        <w:spacing w:val="2"/>
        <w:sz w:val="15"/>
        <w:szCs w:val="15"/>
      </w:rPr>
      <w:t>stonybrook.edu</w:t>
    </w:r>
  </w:p>
  <w:p w14:paraId="1722C7B3" w14:textId="77777777" w:rsidR="0045651C" w:rsidRDefault="0045651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3"/>
  <w:embedSystemFonts/>
  <w:proofState w:spelling="clean" w:grammar="clean"/>
  <w:defaultTabStop w:val="720"/>
  <w:drawingGridHorizontalSpacing w:val="120"/>
  <w:drawingGridVerticalSpacing w:val="163"/>
  <w:displayHorizontalDrawingGridEvery w:val="0"/>
  <w:displayVerticalDrawingGridEvery w:val="0"/>
  <w:noPunctuationKerning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2500"/>
    <w:rsid w:val="00032231"/>
    <w:rsid w:val="00091610"/>
    <w:rsid w:val="000D6538"/>
    <w:rsid w:val="000E4C85"/>
    <w:rsid w:val="000F0A26"/>
    <w:rsid w:val="001152C8"/>
    <w:rsid w:val="00170AE5"/>
    <w:rsid w:val="001732EE"/>
    <w:rsid w:val="001D3014"/>
    <w:rsid w:val="001E258A"/>
    <w:rsid w:val="001F4AC1"/>
    <w:rsid w:val="00201B7D"/>
    <w:rsid w:val="00203569"/>
    <w:rsid w:val="00214859"/>
    <w:rsid w:val="00234F88"/>
    <w:rsid w:val="002B0C9D"/>
    <w:rsid w:val="002D4391"/>
    <w:rsid w:val="002E629F"/>
    <w:rsid w:val="00310BDB"/>
    <w:rsid w:val="0031272B"/>
    <w:rsid w:val="00335F4D"/>
    <w:rsid w:val="003416A7"/>
    <w:rsid w:val="00341E22"/>
    <w:rsid w:val="00355107"/>
    <w:rsid w:val="003558A5"/>
    <w:rsid w:val="00363F01"/>
    <w:rsid w:val="003A22DC"/>
    <w:rsid w:val="003B5C94"/>
    <w:rsid w:val="003F1AA2"/>
    <w:rsid w:val="003F2853"/>
    <w:rsid w:val="00401B1F"/>
    <w:rsid w:val="00406174"/>
    <w:rsid w:val="00412F36"/>
    <w:rsid w:val="00420FF9"/>
    <w:rsid w:val="0045651C"/>
    <w:rsid w:val="00456DCE"/>
    <w:rsid w:val="00461087"/>
    <w:rsid w:val="004B38B3"/>
    <w:rsid w:val="004C5305"/>
    <w:rsid w:val="00531A0A"/>
    <w:rsid w:val="00546C5B"/>
    <w:rsid w:val="00561B1F"/>
    <w:rsid w:val="00575362"/>
    <w:rsid w:val="005C60F7"/>
    <w:rsid w:val="005D0774"/>
    <w:rsid w:val="006B4269"/>
    <w:rsid w:val="00760B0C"/>
    <w:rsid w:val="00763E65"/>
    <w:rsid w:val="007E2B23"/>
    <w:rsid w:val="007E629C"/>
    <w:rsid w:val="007F665F"/>
    <w:rsid w:val="00805155"/>
    <w:rsid w:val="008066A4"/>
    <w:rsid w:val="008131E5"/>
    <w:rsid w:val="0082671A"/>
    <w:rsid w:val="008927CD"/>
    <w:rsid w:val="008A61C4"/>
    <w:rsid w:val="00964F99"/>
    <w:rsid w:val="009C4736"/>
    <w:rsid w:val="009E2CC8"/>
    <w:rsid w:val="009F7CEF"/>
    <w:rsid w:val="00A35AB8"/>
    <w:rsid w:val="00AB1F02"/>
    <w:rsid w:val="00AE08FD"/>
    <w:rsid w:val="00AF074E"/>
    <w:rsid w:val="00B253BC"/>
    <w:rsid w:val="00B70DF7"/>
    <w:rsid w:val="00BA09DB"/>
    <w:rsid w:val="00BB0F43"/>
    <w:rsid w:val="00BB2694"/>
    <w:rsid w:val="00BD1560"/>
    <w:rsid w:val="00BD5D16"/>
    <w:rsid w:val="00BF0B2F"/>
    <w:rsid w:val="00BF65A1"/>
    <w:rsid w:val="00C406DF"/>
    <w:rsid w:val="00C72500"/>
    <w:rsid w:val="00C861C5"/>
    <w:rsid w:val="00CA1ED5"/>
    <w:rsid w:val="00D12890"/>
    <w:rsid w:val="00D1774A"/>
    <w:rsid w:val="00D2022A"/>
    <w:rsid w:val="00D454E3"/>
    <w:rsid w:val="00D55D59"/>
    <w:rsid w:val="00D86F28"/>
    <w:rsid w:val="00DA7566"/>
    <w:rsid w:val="00DC16E1"/>
    <w:rsid w:val="00DE1596"/>
    <w:rsid w:val="00DE40BD"/>
    <w:rsid w:val="00E02626"/>
    <w:rsid w:val="00E75BBE"/>
    <w:rsid w:val="00E81E65"/>
    <w:rsid w:val="00EB2F86"/>
    <w:rsid w:val="00ED62EF"/>
    <w:rsid w:val="00F3141E"/>
    <w:rsid w:val="00F36062"/>
    <w:rsid w:val="00F60132"/>
    <w:rsid w:val="00F92591"/>
    <w:rsid w:val="00F92856"/>
    <w:rsid w:val="00FE065C"/>
  </w:rsids>
  <m:mathPr>
    <m:mathFont m:val="Cambria Math"/>
    <m:brkBin m:val="before"/>
    <m:brkBinSub m:val="--"/>
    <m:smallFrac/>
    <m:dispDef/>
    <m:lMargin m:val="0"/>
    <m:rMargin m:val="0"/>
    <m:defJc m:val="centerGroup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oNotEmbedSmartTags/>
  <w:decimalSymbol w:val="."/>
  <w:listSeparator w:val=","/>
  <w14:docId w14:val="607E129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mbria" w:eastAsia="MS Mincho" w:hAnsi="Cambria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12F36"/>
    <w:rPr>
      <w:rFonts w:ascii="Georgia" w:hAnsi="Georgia"/>
      <w:sz w:val="18"/>
      <w:szCs w:val="24"/>
      <w:lang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91610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uiPriority w:val="99"/>
    <w:rsid w:val="00091610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091610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rsid w:val="00091610"/>
    <w:rPr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91610"/>
    <w:rPr>
      <w:rFonts w:ascii="Lucida Grande" w:hAnsi="Lucida Grande" w:cs="Lucida Grande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091610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526A13D6-6535-F94F-BC28-52984B12F9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25121495-SBU-w-SUNY-digital-letterhead-REV.dotx</Template>
  <TotalTime>1</TotalTime>
  <Pages>3</Pages>
  <Words>681</Words>
  <Characters>3886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Stony Brook University</Company>
  <LinksUpToDate>false</LinksUpToDate>
  <CharactersWithSpaces>4558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commoff</dc:creator>
  <cp:keywords/>
  <dc:description/>
  <cp:lastModifiedBy>Margot Bennett</cp:lastModifiedBy>
  <cp:revision>2</cp:revision>
  <cp:lastPrinted>2016-07-08T14:06:00Z</cp:lastPrinted>
  <dcterms:created xsi:type="dcterms:W3CDTF">2026-06-09T13:08:00Z</dcterms:created>
  <dcterms:modified xsi:type="dcterms:W3CDTF">2026-06-09T13:08:00Z</dcterms:modified>
</cp:coreProperties>
</file>